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685" w:rsidRDefault="00714235" w:rsidP="00356AC3">
      <w:pPr>
        <w:pStyle w:val="address"/>
      </w:pPr>
      <w:r>
        <w:rPr>
          <w:lang w:eastAsia="en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-59.9pt;margin-top:-39.75pt;width:556.8pt;height:74.75pt;flip:y;z-index:251651072" filled="f" stroked="f">
            <v:textbox style="mso-next-textbox:#_x0000_s1048">
              <w:txbxContent>
                <w:p w:rsidR="005F727E" w:rsidRPr="00A67F68" w:rsidRDefault="00795BCA" w:rsidP="006D29AC">
                  <w:pPr>
                    <w:pStyle w:val="Subheadhere01"/>
                    <w:jc w:val="center"/>
                    <w:rPr>
                      <w:sz w:val="18"/>
                      <w:szCs w:val="18"/>
                    </w:rPr>
                  </w:pPr>
                  <w:r w:rsidRPr="00A67F68">
                    <w:rPr>
                      <w:sz w:val="18"/>
                      <w:szCs w:val="18"/>
                    </w:rPr>
                    <w:t xml:space="preserve">THE </w:t>
                  </w:r>
                  <w:r w:rsidR="003B294C">
                    <w:rPr>
                      <w:sz w:val="18"/>
                      <w:szCs w:val="18"/>
                    </w:rPr>
                    <w:t xml:space="preserve">FEDERAL </w:t>
                  </w:r>
                  <w:r w:rsidRPr="00A67F68">
                    <w:rPr>
                      <w:sz w:val="18"/>
                      <w:szCs w:val="18"/>
                    </w:rPr>
                    <w:t xml:space="preserve">STATE BUDGET EDUCATIONAL </w:t>
                  </w:r>
                  <w:r w:rsidR="00383507" w:rsidRPr="00A67F68">
                    <w:rPr>
                      <w:sz w:val="18"/>
                      <w:szCs w:val="18"/>
                    </w:rPr>
                    <w:t>INSTITUTION</w:t>
                  </w:r>
                  <w:r w:rsidRPr="00A67F68">
                    <w:rPr>
                      <w:sz w:val="18"/>
                      <w:szCs w:val="18"/>
                    </w:rPr>
                    <w:t xml:space="preserve"> OF HIGHER EDUCATION </w:t>
                  </w:r>
                </w:p>
                <w:p w:rsidR="00795BCA" w:rsidRPr="00A67F68" w:rsidRDefault="00795BCA" w:rsidP="006D29AC">
                  <w:pPr>
                    <w:pStyle w:val="Subheadhere01"/>
                    <w:jc w:val="center"/>
                    <w:rPr>
                      <w:sz w:val="20"/>
                      <w:szCs w:val="20"/>
                    </w:rPr>
                  </w:pPr>
                  <w:r w:rsidRPr="00A67F68">
                    <w:rPr>
                      <w:sz w:val="20"/>
                      <w:szCs w:val="20"/>
                    </w:rPr>
                    <w:t xml:space="preserve">“STAVROPOL STATE MEDICAL </w:t>
                  </w:r>
                  <w:r w:rsidR="00272DE3" w:rsidRPr="00A67F68">
                    <w:rPr>
                      <w:sz w:val="20"/>
                      <w:szCs w:val="20"/>
                    </w:rPr>
                    <w:t>UNIVERSITY</w:t>
                  </w:r>
                  <w:proofErr w:type="gramStart"/>
                  <w:r w:rsidRPr="00A67F68">
                    <w:rPr>
                      <w:sz w:val="20"/>
                      <w:szCs w:val="20"/>
                    </w:rPr>
                    <w:t>“</w:t>
                  </w:r>
                  <w:r w:rsidR="005F727E" w:rsidRPr="00A67F68">
                    <w:rPr>
                      <w:sz w:val="20"/>
                      <w:szCs w:val="20"/>
                    </w:rPr>
                    <w:t xml:space="preserve"> </w:t>
                  </w:r>
                  <w:r w:rsidRPr="00A67F68">
                    <w:rPr>
                      <w:sz w:val="20"/>
                      <w:szCs w:val="20"/>
                    </w:rPr>
                    <w:t>OF</w:t>
                  </w:r>
                  <w:proofErr w:type="gramEnd"/>
                  <w:r w:rsidRPr="00A67F68">
                    <w:rPr>
                      <w:sz w:val="20"/>
                      <w:szCs w:val="20"/>
                    </w:rPr>
                    <w:t xml:space="preserve"> THE MINISTRY OF </w:t>
                  </w:r>
                  <w:r w:rsidR="006D29AC" w:rsidRPr="00A67F68">
                    <w:rPr>
                      <w:sz w:val="20"/>
                      <w:szCs w:val="20"/>
                    </w:rPr>
                    <w:t xml:space="preserve">HEALTH </w:t>
                  </w:r>
                  <w:r w:rsidRPr="00A67F68">
                    <w:rPr>
                      <w:sz w:val="20"/>
                      <w:szCs w:val="20"/>
                    </w:rPr>
                    <w:t xml:space="preserve">OF THE RUSSIAN FEDERATION </w:t>
                  </w:r>
                </w:p>
                <w:p w:rsidR="00DE6D71" w:rsidRPr="00A67F68" w:rsidRDefault="00705C54" w:rsidP="00DE6D71">
                  <w:pPr>
                    <w:jc w:val="center"/>
                    <w:rPr>
                      <w:rFonts w:ascii="Arial" w:hAnsi="Arial" w:cs="Arial"/>
                      <w:bCs/>
                      <w:color w:val="EEECE1" w:themeColor="background2"/>
                      <w:sz w:val="20"/>
                      <w:szCs w:val="20"/>
                    </w:rPr>
                  </w:pPr>
                  <w:r w:rsidRPr="00A67F68">
                    <w:rPr>
                      <w:rFonts w:ascii="Arial" w:hAnsi="Arial" w:cs="Arial"/>
                      <w:color w:val="EEECE1" w:themeColor="background2"/>
                      <w:sz w:val="20"/>
                      <w:szCs w:val="20"/>
                    </w:rPr>
                    <w:t xml:space="preserve">Council of Young </w:t>
                  </w:r>
                  <w:r w:rsidR="005F727E" w:rsidRPr="00A67F68">
                    <w:rPr>
                      <w:rFonts w:ascii="Arial" w:hAnsi="Arial" w:cs="Arial"/>
                      <w:color w:val="EEECE1" w:themeColor="background2"/>
                      <w:sz w:val="20"/>
                      <w:szCs w:val="20"/>
                    </w:rPr>
                    <w:t>Researches</w:t>
                  </w:r>
                  <w:r w:rsidR="00DE6D71" w:rsidRPr="00DE6D71">
                    <w:rPr>
                      <w:rFonts w:ascii="Arial" w:hAnsi="Arial" w:cs="Arial"/>
                      <w:bCs/>
                      <w:color w:val="EEECE1" w:themeColor="background2"/>
                      <w:sz w:val="20"/>
                      <w:szCs w:val="20"/>
                    </w:rPr>
                    <w:t xml:space="preserve"> </w:t>
                  </w:r>
                  <w:r w:rsidR="00DE6D71">
                    <w:rPr>
                      <w:rFonts w:ascii="Arial" w:hAnsi="Arial" w:cs="Arial"/>
                      <w:bCs/>
                      <w:color w:val="EEECE1" w:themeColor="background2"/>
                      <w:sz w:val="20"/>
                      <w:szCs w:val="20"/>
                    </w:rPr>
                    <w:t xml:space="preserve">and </w:t>
                  </w:r>
                  <w:r w:rsidR="00DE6D71" w:rsidRPr="00A67F68">
                    <w:rPr>
                      <w:rFonts w:ascii="Arial" w:hAnsi="Arial" w:cs="Arial"/>
                      <w:bCs/>
                      <w:color w:val="EEECE1" w:themeColor="background2"/>
                      <w:sz w:val="20"/>
                      <w:szCs w:val="20"/>
                    </w:rPr>
                    <w:t>Students’ Scientific Society</w:t>
                  </w:r>
                </w:p>
                <w:p w:rsidR="00A67F68" w:rsidRPr="00A67F68" w:rsidRDefault="00A67F68" w:rsidP="00705C54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A67F6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All India Foreign Medical Graduates Association</w:t>
                  </w:r>
                </w:p>
                <w:p w:rsidR="00A67F68" w:rsidRPr="00A67F68" w:rsidRDefault="00A67F68" w:rsidP="00705C54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A67F6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A. J. Trust Educational Consultancy</w:t>
                  </w:r>
                </w:p>
                <w:p w:rsidR="006D29AC" w:rsidRPr="00B6141C" w:rsidRDefault="006D29AC" w:rsidP="00705C54">
                  <w:pPr>
                    <w:pStyle w:val="Subheadhere01"/>
                    <w:jc w:val="center"/>
                    <w:rPr>
                      <w:sz w:val="20"/>
                    </w:rPr>
                  </w:pPr>
                </w:p>
              </w:txbxContent>
            </v:textbox>
          </v:shape>
        </w:pict>
      </w:r>
      <w:r w:rsidR="004D2E43">
        <w:rPr>
          <w:noProof/>
          <w:lang w:val="el-GR"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-1155700</wp:posOffset>
            </wp:positionH>
            <wp:positionV relativeFrom="paragraph">
              <wp:posOffset>-952500</wp:posOffset>
            </wp:positionV>
            <wp:extent cx="7772400" cy="10058400"/>
            <wp:effectExtent l="19050" t="0" r="0" b="0"/>
            <wp:wrapNone/>
            <wp:docPr id="5" name="Picture 41" descr="Flyer_Hrz_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lyer_Hrz_Fron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en-IN"/>
        </w:rPr>
        <w:pict>
          <v:shape id="_x0000_s1051" type="#_x0000_t202" style="position:absolute;left:0;text-align:left;margin-left:-49.95pt;margin-top:745.1pt;width:639pt;height:18pt;flip:y;z-index:251654144;mso-position-horizontal-relative:text;mso-position-vertical-relative:text" filled="f" stroked="f">
            <v:textbox style="mso-next-textbox:#_x0000_s1051">
              <w:txbxContent>
                <w:p w:rsidR="00ED0685" w:rsidRPr="005C1E5E" w:rsidRDefault="00ED0685" w:rsidP="00ED0685">
                  <w:pPr>
                    <w:jc w:val="right"/>
                    <w:rPr>
                      <w:rFonts w:ascii="45 Helvetica Light" w:hAnsi="45 Helvetica Light"/>
                      <w:color w:val="585747"/>
                      <w:sz w:val="20"/>
                    </w:rPr>
                  </w:pPr>
                  <w:r w:rsidRPr="005C1E5E">
                    <w:rPr>
                      <w:rFonts w:ascii="45 Helvetica Light" w:hAnsi="45 Helvetica Light"/>
                      <w:color w:val="585747"/>
                      <w:sz w:val="20"/>
                    </w:rPr>
                    <w:t>Enter Contact Information Here | 1127 Lombard Blvd.  San Francisco, CA 59802 | phone 555.555.5555 | fax 555.555.5555</w:t>
                  </w:r>
                </w:p>
              </w:txbxContent>
            </v:textbox>
          </v:shape>
        </w:pict>
      </w:r>
    </w:p>
    <w:p w:rsidR="00ED0685" w:rsidRDefault="00ED0685" w:rsidP="00ED0685">
      <w:r>
        <w:softHyphen/>
        <w:t xml:space="preserve">        </w:t>
      </w:r>
    </w:p>
    <w:p w:rsidR="00ED0685" w:rsidRDefault="00714235" w:rsidP="00356AC3">
      <w:pPr>
        <w:pStyle w:val="address"/>
      </w:pPr>
      <w:r>
        <w:rPr>
          <w:noProof/>
          <w:lang w:val="en-IN" w:eastAsia="en-IN"/>
        </w:rPr>
        <w:pict>
          <v:shape id="_x0000_s1078" type="#_x0000_t202" style="position:absolute;left:0;text-align:left;margin-left:-61.95pt;margin-top:576.7pt;width:261pt;height:24.5pt;z-index:251670528;mso-wrap-distance-left:2.88pt;mso-wrap-distance-top:2.88pt;mso-wrap-distance-right:2.88pt;mso-wrap-distance-bottom:2.88pt" filled="f" fillcolor="#cd4313" stroked="f" insetpen="t" o:cliptowrap="t">
            <v:shadow color="#ccc"/>
            <v:textbox style="mso-next-textbox:#_x0000_s1078;mso-column-margin:5.76pt" inset="2.88pt,2.88pt,2.88pt,2.88pt">
              <w:txbxContent>
                <w:p w:rsidR="00655B1D" w:rsidRPr="00A67F68" w:rsidRDefault="00655B1D" w:rsidP="004E4CC7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gramStart"/>
                  <w:r w:rsidRPr="00A67F68">
                    <w:rPr>
                      <w:rFonts w:ascii="Arial" w:hAnsi="Arial" w:cs="Arial"/>
                      <w:sz w:val="18"/>
                      <w:szCs w:val="18"/>
                      <w:u w:val="single"/>
                    </w:rPr>
                    <w:t xml:space="preserve">International </w:t>
                  </w:r>
                  <w:r w:rsidR="000A05D7" w:rsidRPr="00A67F68">
                    <w:rPr>
                      <w:rFonts w:ascii="Arial" w:hAnsi="Arial" w:cs="Arial"/>
                      <w:sz w:val="18"/>
                      <w:szCs w:val="18"/>
                      <w:u w:val="single"/>
                    </w:rPr>
                    <w:t xml:space="preserve"> </w:t>
                  </w:r>
                  <w:r w:rsidR="00246FCB" w:rsidRPr="00A67F68">
                    <w:rPr>
                      <w:rFonts w:ascii="Arial" w:hAnsi="Arial" w:cs="Arial"/>
                      <w:sz w:val="18"/>
                      <w:szCs w:val="18"/>
                      <w:u w:val="single"/>
                    </w:rPr>
                    <w:t>participants</w:t>
                  </w:r>
                  <w:proofErr w:type="gramEnd"/>
                  <w:r w:rsidRPr="00A67F68">
                    <w:rPr>
                      <w:rFonts w:ascii="Arial" w:hAnsi="Arial" w:cs="Arial"/>
                      <w:sz w:val="18"/>
                      <w:szCs w:val="18"/>
                    </w:rPr>
                    <w:t xml:space="preserve"> – Submission is </w:t>
                  </w:r>
                  <w:r w:rsidR="003B294C">
                    <w:rPr>
                      <w:rFonts w:ascii="Arial" w:hAnsi="Arial" w:cs="Arial"/>
                      <w:sz w:val="18"/>
                      <w:szCs w:val="18"/>
                    </w:rPr>
                    <w:t>f</w:t>
                  </w:r>
                  <w:r w:rsidRPr="00A67F68">
                    <w:rPr>
                      <w:rFonts w:ascii="Arial" w:hAnsi="Arial" w:cs="Arial"/>
                      <w:sz w:val="18"/>
                      <w:szCs w:val="18"/>
                    </w:rPr>
                    <w:t>ree</w:t>
                  </w:r>
                </w:p>
              </w:txbxContent>
            </v:textbox>
          </v:shape>
        </w:pict>
      </w:r>
      <w:r>
        <w:rPr>
          <w:noProof/>
          <w:lang w:val="en-IN" w:eastAsia="en-IN"/>
        </w:rPr>
        <w:pict>
          <v:shape id="_x0000_s1077" type="#_x0000_t202" style="position:absolute;left:0;text-align:left;margin-left:-68.6pt;margin-top:552.7pt;width:279pt;height:24pt;flip:y;z-index:251669504" filled="f" stroked="f">
            <v:textbox style="mso-next-textbox:#_x0000_s1077">
              <w:txbxContent>
                <w:p w:rsidR="00655B1D" w:rsidRPr="000A05D7" w:rsidRDefault="00655B1D" w:rsidP="00816896">
                  <w:pPr>
                    <w:pStyle w:val="Subheadhere"/>
                    <w:jc w:val="center"/>
                    <w:rPr>
                      <w:b/>
                      <w:color w:val="FF0000"/>
                      <w:sz w:val="24"/>
                    </w:rPr>
                  </w:pPr>
                  <w:r w:rsidRPr="000A05D7">
                    <w:rPr>
                      <w:b/>
                      <w:color w:val="FF0000"/>
                      <w:sz w:val="24"/>
                    </w:rPr>
                    <w:t>FEES OF PARTICIPATION</w:t>
                  </w:r>
                </w:p>
              </w:txbxContent>
            </v:textbox>
          </v:shape>
        </w:pict>
      </w:r>
      <w:r>
        <w:rPr>
          <w:noProof/>
          <w:lang w:val="en-IN" w:eastAsia="en-IN"/>
        </w:rPr>
        <w:pict>
          <v:shape id="_x0000_s1079" type="#_x0000_t202" style="position:absolute;left:0;text-align:left;margin-left:219.1pt;margin-top:436.2pt;width:279pt;height:165pt;flip:y;z-index:251671552" filled="f" stroked="f">
            <v:textbox style="mso-next-textbox:#_x0000_s1079">
              <w:txbxContent>
                <w:p w:rsidR="0059466E" w:rsidRDefault="0059466E" w:rsidP="0059466E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</w:pPr>
                  <w:r w:rsidRPr="000A05D7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CONTACTS</w:t>
                  </w:r>
                </w:p>
                <w:p w:rsidR="0059466E" w:rsidRPr="004F1505" w:rsidRDefault="0059466E" w:rsidP="004E4CC7">
                  <w:pPr>
                    <w:ind w:firstLine="284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4F1505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Dr. </w:t>
                  </w:r>
                  <w:proofErr w:type="spellStart"/>
                  <w:r w:rsidRPr="004F1505">
                    <w:rPr>
                      <w:rFonts w:ascii="Arial" w:hAnsi="Arial" w:cs="Arial"/>
                      <w:b/>
                      <w:sz w:val="20"/>
                      <w:szCs w:val="20"/>
                    </w:rPr>
                    <w:t>Murugesan</w:t>
                  </w:r>
                  <w:proofErr w:type="spellEnd"/>
                  <w:r w:rsidRPr="004F1505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Suresh</w:t>
                  </w:r>
                </w:p>
                <w:p w:rsidR="0059466E" w:rsidRPr="004F1505" w:rsidRDefault="0059466E" w:rsidP="004E4CC7">
                  <w:pPr>
                    <w:ind w:firstLine="284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4F1505">
                    <w:rPr>
                      <w:rFonts w:ascii="Arial" w:hAnsi="Arial" w:cs="Arial"/>
                      <w:sz w:val="20"/>
                      <w:szCs w:val="20"/>
                    </w:rPr>
                    <w:t>Ph</w:t>
                  </w:r>
                  <w:proofErr w:type="spellEnd"/>
                  <w:r w:rsidRPr="004F1505">
                    <w:rPr>
                      <w:rFonts w:ascii="Arial" w:hAnsi="Arial" w:cs="Arial"/>
                      <w:sz w:val="20"/>
                      <w:szCs w:val="20"/>
                    </w:rPr>
                    <w:t xml:space="preserve">: </w:t>
                  </w:r>
                  <w:r w:rsidRPr="00BB2254">
                    <w:rPr>
                      <w:rFonts w:ascii="Arial" w:hAnsi="Arial" w:cs="Arial"/>
                      <w:sz w:val="20"/>
                      <w:szCs w:val="20"/>
                    </w:rPr>
                    <w:t xml:space="preserve">+919952435776; </w:t>
                  </w:r>
                  <w:r w:rsidRPr="004F1505">
                    <w:rPr>
                      <w:rFonts w:ascii="Arial" w:hAnsi="Arial" w:cs="Arial"/>
                      <w:sz w:val="20"/>
                      <w:szCs w:val="20"/>
                    </w:rPr>
                    <w:t>+7-9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88703-42-21;</w:t>
                  </w:r>
                </w:p>
                <w:p w:rsidR="0059466E" w:rsidRPr="004F1505" w:rsidRDefault="0059466E" w:rsidP="004E4CC7">
                  <w:pPr>
                    <w:ind w:firstLine="284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F1505">
                    <w:rPr>
                      <w:rFonts w:ascii="Arial" w:hAnsi="Arial" w:cs="Arial"/>
                      <w:sz w:val="20"/>
                      <w:szCs w:val="20"/>
                    </w:rPr>
                    <w:t xml:space="preserve">E-mail: </w:t>
                  </w:r>
                  <w:r w:rsidRPr="004F1505">
                    <w:rPr>
                      <w:rFonts w:ascii="Arial" w:hAnsi="Arial" w:cs="Arial"/>
                      <w:color w:val="0000FF"/>
                      <w:sz w:val="20"/>
                      <w:szCs w:val="20"/>
                      <w:u w:val="single"/>
                    </w:rPr>
                    <w:t>sureshmuthu2003@yahoo.co.in</w:t>
                  </w:r>
                </w:p>
                <w:p w:rsidR="0059466E" w:rsidRPr="004E4CC7" w:rsidRDefault="0059466E" w:rsidP="004E4CC7">
                  <w:pPr>
                    <w:ind w:firstLine="284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E4CC7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Prof. </w:t>
                  </w:r>
                  <w:proofErr w:type="spellStart"/>
                  <w:r w:rsidRPr="004E4CC7">
                    <w:rPr>
                      <w:rFonts w:ascii="Arial" w:hAnsi="Arial" w:cs="Arial"/>
                      <w:b/>
                      <w:sz w:val="20"/>
                      <w:szCs w:val="20"/>
                    </w:rPr>
                    <w:t>Stoyana</w:t>
                  </w:r>
                  <w:proofErr w:type="spellEnd"/>
                  <w:r w:rsidRPr="004E4CC7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E4CC7">
                    <w:rPr>
                      <w:rFonts w:ascii="Arial" w:hAnsi="Arial" w:cs="Arial"/>
                      <w:b/>
                      <w:sz w:val="20"/>
                      <w:szCs w:val="20"/>
                    </w:rPr>
                    <w:t>Znamenskaya</w:t>
                  </w:r>
                  <w:proofErr w:type="spellEnd"/>
                  <w:r w:rsidRPr="004E4CC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  <w:p w:rsidR="0059466E" w:rsidRPr="004F1505" w:rsidRDefault="0059466E" w:rsidP="004E4CC7">
                  <w:pPr>
                    <w:ind w:firstLine="284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4F150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Ph</w:t>
                  </w:r>
                  <w:proofErr w:type="spellEnd"/>
                  <w:r w:rsidRPr="004F150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:</w:t>
                  </w:r>
                  <w:r w:rsidRPr="004F1505">
                    <w:rPr>
                      <w:rFonts w:ascii="Arial" w:hAnsi="Arial" w:cs="Arial"/>
                      <w:sz w:val="20"/>
                      <w:szCs w:val="20"/>
                    </w:rPr>
                    <w:t xml:space="preserve"> +7-962403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  <w:r w:rsidRPr="004F1505">
                    <w:rPr>
                      <w:rFonts w:ascii="Arial" w:hAnsi="Arial" w:cs="Arial"/>
                      <w:sz w:val="20"/>
                      <w:szCs w:val="20"/>
                    </w:rPr>
                    <w:t>46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  <w:r w:rsidRPr="004F1505">
                    <w:rPr>
                      <w:rFonts w:ascii="Arial" w:hAnsi="Arial" w:cs="Arial"/>
                      <w:sz w:val="20"/>
                      <w:szCs w:val="20"/>
                    </w:rPr>
                    <w:t>41;</w:t>
                  </w:r>
                </w:p>
                <w:p w:rsidR="0059466E" w:rsidRPr="004F1505" w:rsidRDefault="0059466E" w:rsidP="004E4CC7">
                  <w:pPr>
                    <w:ind w:firstLine="284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F1505">
                    <w:rPr>
                      <w:rFonts w:ascii="Arial" w:hAnsi="Arial" w:cs="Arial"/>
                      <w:sz w:val="20"/>
                      <w:szCs w:val="20"/>
                    </w:rPr>
                    <w:t xml:space="preserve">E-mail: </w:t>
                  </w:r>
                  <w:proofErr w:type="gramStart"/>
                  <w:r w:rsidRPr="004F1505">
                    <w:rPr>
                      <w:rFonts w:ascii="Arial" w:hAnsi="Arial" w:cs="Arial"/>
                      <w:color w:val="0000FF"/>
                      <w:sz w:val="20"/>
                      <w:szCs w:val="20"/>
                      <w:u w:val="single"/>
                    </w:rPr>
                    <w:t>dekins@stgmu.ru</w:t>
                  </w:r>
                  <w:r w:rsidRPr="004F1505">
                    <w:rPr>
                      <w:rFonts w:ascii="Arial" w:hAnsi="Arial" w:cs="Arial"/>
                      <w:sz w:val="20"/>
                      <w:szCs w:val="20"/>
                    </w:rPr>
                    <w:t xml:space="preserve">  (</w:t>
                  </w:r>
                  <w:proofErr w:type="gramEnd"/>
                  <w:r w:rsidRPr="004F1505">
                    <w:rPr>
                      <w:rFonts w:ascii="Arial" w:hAnsi="Arial" w:cs="Arial"/>
                      <w:sz w:val="20"/>
                      <w:szCs w:val="20"/>
                    </w:rPr>
                    <w:t>For Conference in English)</w:t>
                  </w:r>
                </w:p>
                <w:p w:rsidR="0059466E" w:rsidRDefault="0059466E" w:rsidP="004E4CC7">
                  <w:pPr>
                    <w:pStyle w:val="Subheadhere"/>
                    <w:ind w:firstLine="284"/>
                    <w:jc w:val="right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</w:p>
                <w:p w:rsidR="0059466E" w:rsidRDefault="0059466E" w:rsidP="0059466E">
                  <w:pPr>
                    <w:pStyle w:val="Subheadhere"/>
                    <w:jc w:val="right"/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</w:pPr>
                </w:p>
                <w:p w:rsidR="0059466E" w:rsidRDefault="0059466E" w:rsidP="0059466E">
                  <w:pPr>
                    <w:pStyle w:val="Subheadhere"/>
                    <w:jc w:val="right"/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</w:pPr>
                </w:p>
                <w:p w:rsidR="00383507" w:rsidRDefault="00383507" w:rsidP="00B6141C">
                  <w:pPr>
                    <w:pStyle w:val="Subheadhere"/>
                    <w:jc w:val="right"/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</w:pPr>
                </w:p>
                <w:p w:rsidR="00B6141C" w:rsidRPr="007C2AEA" w:rsidRDefault="00795BCA" w:rsidP="00B6141C">
                  <w:pPr>
                    <w:pStyle w:val="Subheadhere"/>
                    <w:jc w:val="right"/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</w:pPr>
                  <w:r w:rsidRPr="007C2AEA"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  <w:t>dEAN OF FOREIGN STUDENT</w:t>
                  </w:r>
                  <w:r w:rsidR="00B6141C" w:rsidRPr="007C2AEA"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  <w:t>S</w:t>
                  </w:r>
                  <w:r w:rsidRPr="007C2AEA"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  <w:t>’</w:t>
                  </w:r>
                  <w:r w:rsidR="00B6141C" w:rsidRPr="007C2AEA"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  <w:t xml:space="preserve"> FACULTY</w:t>
                  </w:r>
                </w:p>
                <w:p w:rsidR="00B6141C" w:rsidRPr="007C2AEA" w:rsidRDefault="003370F8" w:rsidP="004E4CC7">
                  <w:pPr>
                    <w:pStyle w:val="Subheadhere"/>
                    <w:ind w:firstLine="1701"/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</w:pPr>
                  <w:r w:rsidRPr="007C2AEA"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  <w:t>p</w:t>
                  </w:r>
                  <w:r w:rsidRPr="007C2AEA">
                    <w:rPr>
                      <w:rFonts w:ascii="Times New Roman" w:hAnsi="Times New Roman"/>
                      <w:b/>
                      <w:caps w:val="0"/>
                      <w:color w:val="000000" w:themeColor="text1"/>
                      <w:sz w:val="18"/>
                      <w:szCs w:val="18"/>
                    </w:rPr>
                    <w:t>rof</w:t>
                  </w:r>
                  <w:r w:rsidR="009C0917" w:rsidRPr="007C2AEA"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  <w:t xml:space="preserve">. </w:t>
                  </w:r>
                  <w:r w:rsidR="00B6141C" w:rsidRPr="007C2AEA"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  <w:t>S.v. znamenskaya</w:t>
                  </w:r>
                </w:p>
              </w:txbxContent>
            </v:textbox>
          </v:shape>
        </w:pict>
      </w:r>
      <w:r>
        <w:rPr>
          <w:noProof/>
          <w:lang w:val="en-IN" w:eastAsia="en-IN"/>
        </w:rPr>
        <w:pict>
          <v:shape id="_x0000_s1076" type="#_x0000_t202" style="position:absolute;left:0;text-align:left;margin-left:-59.9pt;margin-top:331.7pt;width:270.3pt;height:224.5pt;z-index:251668480;mso-wrap-distance-left:2.88pt;mso-wrap-distance-top:2.88pt;mso-wrap-distance-right:2.88pt;mso-wrap-distance-bottom:2.88pt" filled="f" fillcolor="#cd4313" stroked="f" insetpen="t" o:cliptowrap="t">
            <v:shadow color="#ccc"/>
            <v:textbox style="mso-next-textbox:#_x0000_s1076;mso-column-margin:5.76pt" inset="2.88pt,2.88pt,2.88pt,2.88pt">
              <w:txbxContent>
                <w:p w:rsidR="00602EF8" w:rsidRPr="00A67F68" w:rsidRDefault="00655B1D" w:rsidP="00080C79">
                  <w:pPr>
                    <w:pStyle w:val="BodyText2"/>
                    <w:spacing w:before="0" w:beforeAutospacing="0"/>
                    <w:ind w:firstLine="284"/>
                    <w:jc w:val="both"/>
                    <w:rPr>
                      <w:color w:val="000000" w:themeColor="text1"/>
                      <w:sz w:val="18"/>
                      <w:szCs w:val="18"/>
                    </w:rPr>
                  </w:pPr>
                  <w:r w:rsidRPr="00A67F68">
                    <w:rPr>
                      <w:color w:val="000000" w:themeColor="text1"/>
                      <w:sz w:val="18"/>
                      <w:szCs w:val="18"/>
                    </w:rPr>
                    <w:t xml:space="preserve">Every </w:t>
                  </w:r>
                  <w:r w:rsidR="00602EF8" w:rsidRPr="00A67F68">
                    <w:rPr>
                      <w:color w:val="000000" w:themeColor="text1"/>
                      <w:sz w:val="18"/>
                      <w:szCs w:val="18"/>
                    </w:rPr>
                    <w:t xml:space="preserve">International </w:t>
                  </w:r>
                  <w:r w:rsidRPr="00A67F68">
                    <w:rPr>
                      <w:color w:val="000000" w:themeColor="text1"/>
                      <w:sz w:val="18"/>
                      <w:szCs w:val="18"/>
                    </w:rPr>
                    <w:t>participant</w:t>
                  </w:r>
                  <w:r w:rsidR="00602EF8" w:rsidRPr="00A67F68">
                    <w:rPr>
                      <w:color w:val="000000" w:themeColor="text1"/>
                      <w:sz w:val="18"/>
                      <w:szCs w:val="18"/>
                    </w:rPr>
                    <w:t xml:space="preserve"> will receive specia</w:t>
                  </w:r>
                  <w:r w:rsidR="00B6141C" w:rsidRPr="00A67F68">
                    <w:rPr>
                      <w:color w:val="000000" w:themeColor="text1"/>
                      <w:sz w:val="18"/>
                      <w:szCs w:val="18"/>
                    </w:rPr>
                    <w:t>l certificate</w:t>
                  </w:r>
                  <w:r w:rsidRPr="00A67F68">
                    <w:rPr>
                      <w:color w:val="000000" w:themeColor="text1"/>
                      <w:sz w:val="18"/>
                      <w:szCs w:val="18"/>
                    </w:rPr>
                    <w:t xml:space="preserve"> from our </w:t>
                  </w:r>
                  <w:r w:rsidR="00272DE3" w:rsidRPr="00A67F68">
                    <w:rPr>
                      <w:color w:val="000000" w:themeColor="text1"/>
                      <w:sz w:val="18"/>
                      <w:szCs w:val="18"/>
                    </w:rPr>
                    <w:t>University</w:t>
                  </w:r>
                  <w:r w:rsidRPr="00A67F68">
                    <w:rPr>
                      <w:color w:val="000000" w:themeColor="text1"/>
                      <w:sz w:val="18"/>
                      <w:szCs w:val="18"/>
                    </w:rPr>
                    <w:t xml:space="preserve"> and </w:t>
                  </w:r>
                  <w:r w:rsidR="00795BCA" w:rsidRPr="00A67F68">
                    <w:rPr>
                      <w:color w:val="000000" w:themeColor="text1"/>
                      <w:sz w:val="18"/>
                      <w:szCs w:val="18"/>
                    </w:rPr>
                    <w:t xml:space="preserve">an </w:t>
                  </w:r>
                  <w:r w:rsidRPr="00A67F68">
                    <w:rPr>
                      <w:color w:val="000000" w:themeColor="text1"/>
                      <w:sz w:val="18"/>
                      <w:szCs w:val="18"/>
                    </w:rPr>
                    <w:t xml:space="preserve">abstract book. </w:t>
                  </w:r>
                </w:p>
                <w:p w:rsidR="00D92AC4" w:rsidRPr="003B294C" w:rsidRDefault="00346390" w:rsidP="00080C79">
                  <w:pPr>
                    <w:ind w:firstLine="284"/>
                    <w:jc w:val="both"/>
                    <w:rPr>
                      <w:rFonts w:ascii="Arial" w:hAnsi="Arial" w:cs="Arial"/>
                      <w:b/>
                      <w:i/>
                      <w:color w:val="FF0000"/>
                      <w:sz w:val="18"/>
                      <w:szCs w:val="18"/>
                    </w:rPr>
                  </w:pPr>
                  <w:r w:rsidRPr="00A67F68">
                    <w:rPr>
                      <w:rFonts w:ascii="Arial" w:hAnsi="Arial" w:cs="Arial"/>
                      <w:sz w:val="18"/>
                      <w:szCs w:val="18"/>
                    </w:rPr>
                    <w:t xml:space="preserve">To participate in the conference one should fill and send the </w:t>
                  </w:r>
                  <w:r w:rsidRPr="00A67F68">
                    <w:rPr>
                      <w:rFonts w:ascii="Arial" w:hAnsi="Arial" w:cs="Arial"/>
                      <w:i/>
                      <w:sz w:val="18"/>
                      <w:szCs w:val="18"/>
                    </w:rPr>
                    <w:t>Application Form</w:t>
                  </w:r>
                  <w:r w:rsidRPr="00A67F68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="00CD3D2B" w:rsidRPr="00A67F68">
                    <w:rPr>
                      <w:rFonts w:ascii="Arial" w:hAnsi="Arial" w:cs="Arial"/>
                      <w:sz w:val="18"/>
                      <w:szCs w:val="18"/>
                    </w:rPr>
                    <w:t xml:space="preserve">with name and address </w:t>
                  </w:r>
                  <w:r w:rsidRPr="00A67F68">
                    <w:rPr>
                      <w:rFonts w:ascii="Arial" w:hAnsi="Arial" w:cs="Arial"/>
                      <w:sz w:val="18"/>
                      <w:szCs w:val="18"/>
                    </w:rPr>
                    <w:t xml:space="preserve">to </w:t>
                  </w:r>
                  <w:r w:rsidR="00560657" w:rsidRPr="00A67F68">
                    <w:rPr>
                      <w:rFonts w:ascii="Arial" w:hAnsi="Arial" w:cs="Arial"/>
                      <w:sz w:val="18"/>
                      <w:szCs w:val="18"/>
                    </w:rPr>
                    <w:t xml:space="preserve">one of </w:t>
                  </w:r>
                  <w:r w:rsidRPr="00A67F68">
                    <w:rPr>
                      <w:rFonts w:ascii="Arial" w:hAnsi="Arial" w:cs="Arial"/>
                      <w:sz w:val="18"/>
                      <w:szCs w:val="18"/>
                    </w:rPr>
                    <w:t xml:space="preserve">the </w:t>
                  </w:r>
                  <w:r w:rsidR="00560657" w:rsidRPr="00A67F68">
                    <w:rPr>
                      <w:rFonts w:ascii="Arial" w:hAnsi="Arial" w:cs="Arial"/>
                      <w:sz w:val="18"/>
                      <w:szCs w:val="18"/>
                    </w:rPr>
                    <w:t>corresponding e</w:t>
                  </w:r>
                  <w:r w:rsidRPr="00A67F68">
                    <w:rPr>
                      <w:rFonts w:ascii="Arial" w:hAnsi="Arial" w:cs="Arial"/>
                      <w:sz w:val="18"/>
                      <w:szCs w:val="18"/>
                    </w:rPr>
                    <w:t xml:space="preserve">-mail </w:t>
                  </w:r>
                  <w:r w:rsidR="000A05D7" w:rsidRPr="00A67F68">
                    <w:rPr>
                      <w:rFonts w:ascii="Arial" w:hAnsi="Arial" w:cs="Arial"/>
                      <w:sz w:val="18"/>
                      <w:szCs w:val="18"/>
                    </w:rPr>
                    <w:t>address</w:t>
                  </w:r>
                  <w:r w:rsidR="00560657" w:rsidRPr="00A67F68">
                    <w:rPr>
                      <w:rFonts w:ascii="Arial" w:hAnsi="Arial" w:cs="Arial"/>
                      <w:sz w:val="18"/>
                      <w:szCs w:val="18"/>
                    </w:rPr>
                    <w:t>es</w:t>
                  </w:r>
                  <w:r w:rsidR="00272DE3" w:rsidRPr="00A67F68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="00272DE3" w:rsidRPr="00A67F68">
                    <w:rPr>
                      <w:rFonts w:ascii="Arial" w:hAnsi="Arial" w:cs="Arial"/>
                      <w:color w:val="0000FF"/>
                      <w:sz w:val="18"/>
                      <w:szCs w:val="18"/>
                      <w:u w:val="single"/>
                    </w:rPr>
                    <w:t>dekins@stgmu.ru</w:t>
                  </w:r>
                  <w:r w:rsidR="00D90D4B" w:rsidRPr="00A67F68">
                    <w:rPr>
                      <w:rFonts w:ascii="Arial" w:hAnsi="Arial" w:cs="Arial"/>
                      <w:sz w:val="18"/>
                      <w:szCs w:val="18"/>
                    </w:rPr>
                    <w:t xml:space="preserve">; </w:t>
                  </w:r>
                  <w:r w:rsidR="00D90D4B" w:rsidRPr="00A67F68">
                    <w:rPr>
                      <w:rFonts w:ascii="Arial" w:hAnsi="Arial" w:cs="Arial"/>
                      <w:color w:val="0000FF"/>
                      <w:sz w:val="18"/>
                      <w:szCs w:val="18"/>
                      <w:u w:val="single"/>
                    </w:rPr>
                    <w:t>sureshmuthu2003@yahoo.co.in</w:t>
                  </w:r>
                  <w:r w:rsidR="00D90D4B" w:rsidRPr="00A67F68">
                    <w:rPr>
                      <w:rFonts w:ascii="Arial" w:hAnsi="Arial" w:cs="Arial"/>
                      <w:color w:val="0000FF"/>
                      <w:sz w:val="18"/>
                      <w:szCs w:val="18"/>
                    </w:rPr>
                    <w:t xml:space="preserve"> </w:t>
                  </w:r>
                  <w:r w:rsidR="00F61FB6" w:rsidRPr="00A67F68">
                    <w:rPr>
                      <w:rFonts w:ascii="Arial" w:hAnsi="Arial" w:cs="Arial"/>
                      <w:sz w:val="18"/>
                      <w:szCs w:val="18"/>
                    </w:rPr>
                    <w:t>(For Conference</w:t>
                  </w:r>
                  <w:r w:rsidR="008317CE" w:rsidRPr="00A67F68">
                    <w:rPr>
                      <w:rFonts w:ascii="Arial" w:hAnsi="Arial" w:cs="Arial"/>
                      <w:sz w:val="18"/>
                      <w:szCs w:val="18"/>
                    </w:rPr>
                    <w:t xml:space="preserve"> in English</w:t>
                  </w:r>
                  <w:r w:rsidR="00F61FB6" w:rsidRPr="003B294C">
                    <w:rPr>
                      <w:rFonts w:ascii="Arial" w:hAnsi="Arial" w:cs="Arial"/>
                      <w:sz w:val="18"/>
                      <w:szCs w:val="18"/>
                    </w:rPr>
                    <w:t>)</w:t>
                  </w:r>
                  <w:r w:rsidR="00A314E8" w:rsidRPr="003B294C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="00A314E8" w:rsidRPr="003B294C">
                    <w:rPr>
                      <w:rFonts w:ascii="Arial" w:hAnsi="Arial" w:cs="Arial"/>
                      <w:b/>
                      <w:i/>
                      <w:color w:val="FF0000"/>
                      <w:sz w:val="18"/>
                      <w:szCs w:val="18"/>
                    </w:rPr>
                    <w:t xml:space="preserve">no later than </w:t>
                  </w:r>
                  <w:r w:rsidR="00577758" w:rsidRPr="003B294C">
                    <w:rPr>
                      <w:rFonts w:ascii="Arial" w:hAnsi="Arial" w:cs="Arial"/>
                      <w:b/>
                      <w:i/>
                      <w:color w:val="FF0000"/>
                      <w:sz w:val="18"/>
                      <w:szCs w:val="18"/>
                    </w:rPr>
                    <w:t>March</w:t>
                  </w:r>
                  <w:r w:rsidR="00A314E8" w:rsidRPr="003B294C">
                    <w:rPr>
                      <w:rFonts w:ascii="Arial" w:hAnsi="Arial" w:cs="Arial"/>
                      <w:b/>
                      <w:i/>
                      <w:color w:val="FF0000"/>
                      <w:sz w:val="18"/>
                      <w:szCs w:val="18"/>
                    </w:rPr>
                    <w:t xml:space="preserve"> </w:t>
                  </w:r>
                  <w:r w:rsidR="003B294C" w:rsidRPr="003B294C">
                    <w:rPr>
                      <w:rFonts w:ascii="Arial" w:hAnsi="Arial" w:cs="Arial"/>
                      <w:b/>
                      <w:i/>
                      <w:color w:val="FF0000"/>
                      <w:sz w:val="18"/>
                      <w:szCs w:val="18"/>
                    </w:rPr>
                    <w:t>20</w:t>
                  </w:r>
                  <w:r w:rsidR="00A314E8" w:rsidRPr="003B294C">
                    <w:rPr>
                      <w:rFonts w:ascii="Arial" w:hAnsi="Arial" w:cs="Arial"/>
                      <w:b/>
                      <w:i/>
                      <w:color w:val="FF0000"/>
                      <w:sz w:val="18"/>
                      <w:szCs w:val="18"/>
                    </w:rPr>
                    <w:t>, 201</w:t>
                  </w:r>
                  <w:r w:rsidR="003B294C" w:rsidRPr="003B294C">
                    <w:rPr>
                      <w:rFonts w:ascii="Arial" w:hAnsi="Arial" w:cs="Arial"/>
                      <w:b/>
                      <w:i/>
                      <w:color w:val="FF0000"/>
                      <w:sz w:val="18"/>
                      <w:szCs w:val="18"/>
                    </w:rPr>
                    <w:t>7</w:t>
                  </w:r>
                  <w:r w:rsidR="00A314E8" w:rsidRPr="003B294C">
                    <w:rPr>
                      <w:rFonts w:ascii="Arial" w:hAnsi="Arial" w:cs="Arial"/>
                      <w:b/>
                      <w:i/>
                      <w:color w:val="FF0000"/>
                      <w:sz w:val="18"/>
                      <w:szCs w:val="18"/>
                    </w:rPr>
                    <w:t>.</w:t>
                  </w:r>
                </w:p>
                <w:p w:rsidR="002327BF" w:rsidRPr="00A67F68" w:rsidRDefault="002327BF" w:rsidP="002327BF">
                  <w:pPr>
                    <w:ind w:hanging="142"/>
                    <w:jc w:val="center"/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</w:pPr>
                  <w:r w:rsidRPr="00A67F68"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  <w:t>Please, send us the filled Application Form (Example):</w:t>
                  </w:r>
                </w:p>
                <w:p w:rsidR="00377715" w:rsidRPr="00E873BC" w:rsidRDefault="00377715" w:rsidP="002327BF">
                  <w:pPr>
                    <w:ind w:hanging="142"/>
                    <w:rPr>
                      <w:b/>
                      <w:i/>
                      <w:sz w:val="18"/>
                      <w:szCs w:val="18"/>
                    </w:rPr>
                  </w:pPr>
                </w:p>
                <w:tbl>
                  <w:tblPr>
                    <w:tblW w:w="0" w:type="auto"/>
                    <w:tblInd w:w="392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 w:firstRow="1" w:lastRow="0" w:firstColumn="1" w:lastColumn="0" w:noHBand="0" w:noVBand="1"/>
                  </w:tblPr>
                  <w:tblGrid>
                    <w:gridCol w:w="1701"/>
                    <w:gridCol w:w="3260"/>
                  </w:tblGrid>
                  <w:tr w:rsidR="002327BF" w:rsidRPr="001E3477" w:rsidTr="004E4CC7">
                    <w:tc>
                      <w:tcPr>
                        <w:tcW w:w="1701" w:type="dxa"/>
                      </w:tcPr>
                      <w:p w:rsidR="002327BF" w:rsidRPr="00A67F68" w:rsidRDefault="002327BF" w:rsidP="0071765D">
                        <w:pPr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67F68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Name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2327BF" w:rsidRPr="00A67F68" w:rsidRDefault="002327BF" w:rsidP="0071765D">
                        <w:pPr>
                          <w:jc w:val="both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A67F68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Igor Ivanov</w:t>
                        </w:r>
                      </w:p>
                    </w:tc>
                  </w:tr>
                  <w:tr w:rsidR="002327BF" w:rsidRPr="001E3477" w:rsidTr="004E4CC7">
                    <w:tc>
                      <w:tcPr>
                        <w:tcW w:w="1701" w:type="dxa"/>
                      </w:tcPr>
                      <w:p w:rsidR="002327BF" w:rsidRPr="00A67F68" w:rsidRDefault="002327BF" w:rsidP="0071765D">
                        <w:pPr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67F68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Organization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2327BF" w:rsidRPr="00A67F68" w:rsidRDefault="002327BF" w:rsidP="004E4CC7">
                        <w:pPr>
                          <w:jc w:val="both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A67F68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Stavropol State Medical University</w:t>
                        </w:r>
                      </w:p>
                    </w:tc>
                  </w:tr>
                  <w:tr w:rsidR="002327BF" w:rsidRPr="006725FF" w:rsidTr="004E4CC7">
                    <w:tc>
                      <w:tcPr>
                        <w:tcW w:w="1701" w:type="dxa"/>
                      </w:tcPr>
                      <w:p w:rsidR="002327BF" w:rsidRPr="00A67F68" w:rsidRDefault="002327BF" w:rsidP="0071765D">
                        <w:pPr>
                          <w:jc w:val="both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A67F68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Position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2327BF" w:rsidRPr="00A67F68" w:rsidRDefault="002327BF" w:rsidP="0071765D">
                        <w:pPr>
                          <w:jc w:val="both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A67F68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Postgraduate, Obstetrics </w:t>
                        </w:r>
                      </w:p>
                      <w:p w:rsidR="002327BF" w:rsidRPr="00A67F68" w:rsidRDefault="002327BF" w:rsidP="0071765D">
                        <w:pPr>
                          <w:jc w:val="both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A67F68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and Gynaecology Department</w:t>
                        </w:r>
                      </w:p>
                    </w:tc>
                  </w:tr>
                  <w:tr w:rsidR="002327BF" w:rsidRPr="001E3477" w:rsidTr="004E4CC7">
                    <w:tc>
                      <w:tcPr>
                        <w:tcW w:w="1701" w:type="dxa"/>
                      </w:tcPr>
                      <w:p w:rsidR="002327BF" w:rsidRPr="00A67F68" w:rsidRDefault="002327BF" w:rsidP="0071765D">
                        <w:pPr>
                          <w:jc w:val="both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A67F68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Scientific degree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2327BF" w:rsidRPr="00A67F68" w:rsidRDefault="002327BF" w:rsidP="0071765D">
                        <w:pPr>
                          <w:jc w:val="both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A67F68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–</w:t>
                        </w:r>
                      </w:p>
                    </w:tc>
                  </w:tr>
                  <w:tr w:rsidR="002327BF" w:rsidRPr="001E3477" w:rsidTr="004E4CC7">
                    <w:tc>
                      <w:tcPr>
                        <w:tcW w:w="1701" w:type="dxa"/>
                      </w:tcPr>
                      <w:p w:rsidR="002327BF" w:rsidRPr="00A67F68" w:rsidRDefault="002327BF" w:rsidP="0071765D">
                        <w:pPr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67F68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Phone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2327BF" w:rsidRPr="00A67F68" w:rsidRDefault="002327BF" w:rsidP="0071765D">
                        <w:pPr>
                          <w:jc w:val="both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A67F68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+7-999-766-88-99</w:t>
                        </w:r>
                      </w:p>
                    </w:tc>
                  </w:tr>
                  <w:tr w:rsidR="002327BF" w:rsidRPr="001E3477" w:rsidTr="004E4CC7">
                    <w:tc>
                      <w:tcPr>
                        <w:tcW w:w="1701" w:type="dxa"/>
                      </w:tcPr>
                      <w:p w:rsidR="002327BF" w:rsidRPr="00A67F68" w:rsidRDefault="002327BF" w:rsidP="0071765D">
                        <w:pPr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67F68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E-mail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2327BF" w:rsidRPr="00A67F68" w:rsidRDefault="002327BF" w:rsidP="0071765D">
                        <w:pPr>
                          <w:jc w:val="both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A67F68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ivanov@mail.ru</w:t>
                        </w:r>
                      </w:p>
                    </w:tc>
                  </w:tr>
                  <w:tr w:rsidR="002327BF" w:rsidRPr="006725FF" w:rsidTr="004E4CC7">
                    <w:tc>
                      <w:tcPr>
                        <w:tcW w:w="1701" w:type="dxa"/>
                      </w:tcPr>
                      <w:p w:rsidR="002327BF" w:rsidRPr="00A67F68" w:rsidRDefault="002327BF" w:rsidP="0071765D">
                        <w:pPr>
                          <w:jc w:val="both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A67F68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Section (choose one)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2327BF" w:rsidRPr="00A67F68" w:rsidRDefault="002327BF" w:rsidP="0071765D">
                        <w:pPr>
                          <w:jc w:val="both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A67F68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Topical Issues of </w:t>
                        </w:r>
                      </w:p>
                      <w:p w:rsidR="002327BF" w:rsidRPr="00A67F68" w:rsidRDefault="002327BF" w:rsidP="0071765D">
                        <w:pPr>
                          <w:jc w:val="both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A67F68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Obstetrics and Gynaecology</w:t>
                        </w:r>
                      </w:p>
                    </w:tc>
                  </w:tr>
                  <w:tr w:rsidR="002327BF" w:rsidRPr="000A48EE" w:rsidTr="004E4CC7">
                    <w:trPr>
                      <w:trHeight w:val="502"/>
                    </w:trPr>
                    <w:tc>
                      <w:tcPr>
                        <w:tcW w:w="1701" w:type="dxa"/>
                      </w:tcPr>
                      <w:p w:rsidR="002327BF" w:rsidRPr="00A67F68" w:rsidRDefault="002327BF" w:rsidP="0071765D">
                        <w:pPr>
                          <w:tabs>
                            <w:tab w:val="left" w:pos="2078"/>
                          </w:tabs>
                          <w:jc w:val="both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A67F68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Form of participation</w:t>
                        </w:r>
                      </w:p>
                      <w:p w:rsidR="002327BF" w:rsidRPr="00A67F68" w:rsidRDefault="002327BF" w:rsidP="0071765D">
                        <w:pPr>
                          <w:jc w:val="both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260" w:type="dxa"/>
                      </w:tcPr>
                      <w:p w:rsidR="002327BF" w:rsidRPr="00A67F68" w:rsidRDefault="002327BF" w:rsidP="0059466E">
                        <w:pPr>
                          <w:jc w:val="both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A67F68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1. Oral presentation with publication</w:t>
                        </w:r>
                      </w:p>
                    </w:tc>
                  </w:tr>
                </w:tbl>
                <w:p w:rsidR="002327BF" w:rsidRPr="006725FF" w:rsidRDefault="002327BF" w:rsidP="002327BF"/>
                <w:p w:rsidR="002327BF" w:rsidRDefault="002327BF" w:rsidP="00A8296B">
                  <w:pPr>
                    <w:ind w:firstLine="284"/>
                    <w:rPr>
                      <w:b/>
                      <w:i/>
                      <w:sz w:val="18"/>
                      <w:szCs w:val="18"/>
                    </w:rPr>
                  </w:pPr>
                </w:p>
                <w:p w:rsidR="002327BF" w:rsidRPr="001E4793" w:rsidRDefault="002327BF" w:rsidP="00A8296B">
                  <w:pPr>
                    <w:ind w:firstLine="284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val="en-IN" w:eastAsia="en-IN"/>
        </w:rPr>
        <w:pict>
          <v:shape id="_x0000_s1075" type="#_x0000_t202" style="position:absolute;left:0;text-align:left;margin-left:-61.95pt;margin-top:312.7pt;width:279pt;height:19pt;flip:y;z-index:251667456" filled="f" stroked="f">
            <v:textbox style="mso-next-textbox:#_x0000_s1075">
              <w:txbxContent>
                <w:p w:rsidR="00602EF8" w:rsidRPr="00377715" w:rsidRDefault="00602EF8" w:rsidP="000A05D7">
                  <w:pPr>
                    <w:pStyle w:val="Subheadhere"/>
                    <w:jc w:val="center"/>
                    <w:rPr>
                      <w:b/>
                      <w:color w:val="FF0000"/>
                      <w:sz w:val="22"/>
                      <w:szCs w:val="22"/>
                    </w:rPr>
                  </w:pPr>
                  <w:r w:rsidRPr="00377715">
                    <w:rPr>
                      <w:b/>
                      <w:color w:val="FF0000"/>
                      <w:sz w:val="22"/>
                      <w:szCs w:val="22"/>
                    </w:rPr>
                    <w:t>iNTERNATIONAL PARTICIPATION</w:t>
                  </w:r>
                </w:p>
              </w:txbxContent>
            </v:textbox>
          </v:shape>
        </w:pict>
      </w:r>
      <w:r>
        <w:rPr>
          <w:lang w:val="en-IN" w:eastAsia="en-IN"/>
        </w:rPr>
        <w:pict>
          <v:shape id="_x0000_s1061" type="#_x0000_t202" style="position:absolute;left:0;text-align:left;margin-left:-61.95pt;margin-top:176.2pt;width:279pt;height:132pt;z-index:251656192;mso-wrap-distance-left:2.88pt;mso-wrap-distance-top:2.88pt;mso-wrap-distance-right:2.88pt;mso-wrap-distance-bottom:2.88pt" filled="f" fillcolor="#cd4313" stroked="f" insetpen="t" o:cliptowrap="t">
            <v:shadow color="#ccc"/>
            <v:textbox style="mso-next-textbox:#_x0000_s1061;mso-column-margin:5.76pt" inset="2.88pt,2.88pt,2.88pt,2.88pt">
              <w:txbxContent>
                <w:p w:rsidR="00602EF8" w:rsidRPr="00A67F68" w:rsidRDefault="00655B1D" w:rsidP="00602EF8">
                  <w:pPr>
                    <w:pStyle w:val="BodyText2"/>
                    <w:numPr>
                      <w:ilvl w:val="0"/>
                      <w:numId w:val="2"/>
                    </w:numPr>
                    <w:rPr>
                      <w:color w:val="000000" w:themeColor="text1"/>
                      <w:sz w:val="18"/>
                      <w:szCs w:val="18"/>
                    </w:rPr>
                  </w:pPr>
                  <w:r w:rsidRPr="00A67F68">
                    <w:rPr>
                      <w:color w:val="000000" w:themeColor="text1"/>
                      <w:sz w:val="18"/>
                      <w:szCs w:val="18"/>
                    </w:rPr>
                    <w:t>Oral presentation with publication</w:t>
                  </w:r>
                  <w:r w:rsidR="00B2595B" w:rsidRPr="00A67F68">
                    <w:rPr>
                      <w:color w:val="000000" w:themeColor="text1"/>
                      <w:sz w:val="18"/>
                      <w:szCs w:val="18"/>
                    </w:rPr>
                    <w:t xml:space="preserve"> of abstract</w:t>
                  </w:r>
                </w:p>
                <w:p w:rsidR="00602EF8" w:rsidRPr="00A67F68" w:rsidRDefault="00560657" w:rsidP="00602EF8">
                  <w:pPr>
                    <w:pStyle w:val="BodyText2"/>
                    <w:numPr>
                      <w:ilvl w:val="0"/>
                      <w:numId w:val="2"/>
                    </w:numPr>
                    <w:rPr>
                      <w:color w:val="000000" w:themeColor="text1"/>
                      <w:sz w:val="18"/>
                      <w:szCs w:val="18"/>
                    </w:rPr>
                  </w:pPr>
                  <w:r w:rsidRPr="00A67F68">
                    <w:rPr>
                      <w:color w:val="000000" w:themeColor="text1"/>
                      <w:sz w:val="18"/>
                      <w:szCs w:val="18"/>
                    </w:rPr>
                    <w:t>Only publication of abstract</w:t>
                  </w:r>
                  <w:r w:rsidR="00D90D4B" w:rsidRPr="00A67F68">
                    <w:rPr>
                      <w:color w:val="000000" w:themeColor="text1"/>
                      <w:sz w:val="18"/>
                      <w:szCs w:val="18"/>
                    </w:rPr>
                    <w:t xml:space="preserve"> without </w:t>
                  </w:r>
                  <w:r w:rsidR="003B294C">
                    <w:rPr>
                      <w:color w:val="000000" w:themeColor="text1"/>
                      <w:sz w:val="18"/>
                      <w:szCs w:val="18"/>
                    </w:rPr>
                    <w:t>participation</w:t>
                  </w:r>
                </w:p>
                <w:p w:rsidR="00D90D4B" w:rsidRPr="00A67F68" w:rsidRDefault="00D90D4B" w:rsidP="00602EF8">
                  <w:pPr>
                    <w:pStyle w:val="BodyText2"/>
                    <w:numPr>
                      <w:ilvl w:val="0"/>
                      <w:numId w:val="2"/>
                    </w:numPr>
                    <w:rPr>
                      <w:color w:val="000000" w:themeColor="text1"/>
                      <w:sz w:val="18"/>
                      <w:szCs w:val="18"/>
                    </w:rPr>
                  </w:pPr>
                  <w:r w:rsidRPr="00A67F68">
                    <w:rPr>
                      <w:color w:val="000000" w:themeColor="text1"/>
                      <w:sz w:val="18"/>
                      <w:szCs w:val="18"/>
                    </w:rPr>
                    <w:t xml:space="preserve">Poster presentation </w:t>
                  </w:r>
                </w:p>
                <w:p w:rsidR="00560657" w:rsidRPr="00DE6D71" w:rsidRDefault="00560657" w:rsidP="00560657">
                  <w:pPr>
                    <w:ind w:firstLine="426"/>
                    <w:jc w:val="both"/>
                    <w:rPr>
                      <w:rFonts w:ascii="Arial" w:hAnsi="Arial" w:cs="Arial"/>
                      <w:b/>
                      <w:color w:val="FF0000"/>
                    </w:rPr>
                  </w:pPr>
                  <w:r w:rsidRPr="00DE6D71">
                    <w:rPr>
                      <w:rFonts w:ascii="Arial" w:hAnsi="Arial" w:cs="Arial"/>
                      <w:b/>
                      <w:i/>
                      <w:color w:val="FF0000"/>
                    </w:rPr>
                    <w:t>You may take part in the following sections</w:t>
                  </w:r>
                  <w:r w:rsidRPr="00DE6D71">
                    <w:rPr>
                      <w:rFonts w:ascii="Arial" w:hAnsi="Arial" w:cs="Arial"/>
                      <w:b/>
                      <w:color w:val="FF0000"/>
                    </w:rPr>
                    <w:t>:</w:t>
                  </w:r>
                </w:p>
                <w:p w:rsidR="0045774A" w:rsidRDefault="0045774A" w:rsidP="0045774A">
                  <w:pPr>
                    <w:pStyle w:val="NoSpacing"/>
                    <w:numPr>
                      <w:ilvl w:val="0"/>
                      <w:numId w:val="3"/>
                    </w:numPr>
                    <w:ind w:left="426" w:hanging="142"/>
                    <w:jc w:val="both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BB2254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Topical issues of Biophysics, Biochemistry, Biotechnology and Biomedical Engineering;</w:t>
                  </w:r>
                </w:p>
                <w:p w:rsidR="0045774A" w:rsidRPr="00BB2254" w:rsidRDefault="0045774A" w:rsidP="0045774A">
                  <w:pPr>
                    <w:pStyle w:val="NoSpacing"/>
                    <w:numPr>
                      <w:ilvl w:val="0"/>
                      <w:numId w:val="3"/>
                    </w:numPr>
                    <w:ind w:left="426" w:hanging="142"/>
                    <w:jc w:val="both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BB2254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Topical issues of Medical and Biologic Sciences;</w:t>
                  </w:r>
                </w:p>
                <w:p w:rsidR="0045774A" w:rsidRPr="00BB2254" w:rsidRDefault="0045774A" w:rsidP="0045774A">
                  <w:pPr>
                    <w:pStyle w:val="NoSpacing"/>
                    <w:numPr>
                      <w:ilvl w:val="0"/>
                      <w:numId w:val="3"/>
                    </w:numPr>
                    <w:ind w:left="426" w:hanging="142"/>
                    <w:jc w:val="both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BB2254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Topical issues of Therapy, Pediatrics;</w:t>
                  </w:r>
                  <w:bookmarkStart w:id="0" w:name="_GoBack"/>
                  <w:bookmarkEnd w:id="0"/>
                </w:p>
                <w:p w:rsidR="0045774A" w:rsidRPr="00BB2254" w:rsidRDefault="0045774A" w:rsidP="0045774A">
                  <w:pPr>
                    <w:pStyle w:val="NoSpacing"/>
                    <w:numPr>
                      <w:ilvl w:val="0"/>
                      <w:numId w:val="3"/>
                    </w:numPr>
                    <w:ind w:left="426" w:hanging="142"/>
                    <w:jc w:val="both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BB2254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Topical issues of Surgery, Obstetrics and </w:t>
                  </w:r>
                  <w:proofErr w:type="spellStart"/>
                  <w:r w:rsidRPr="00BB2254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Gynaecology;Topical</w:t>
                  </w:r>
                  <w:proofErr w:type="spellEnd"/>
                  <w:r w:rsidRPr="00BB2254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issues of Dentistry;</w:t>
                  </w:r>
                </w:p>
                <w:p w:rsidR="0045774A" w:rsidRPr="0045774A" w:rsidRDefault="0045774A" w:rsidP="0045774A">
                  <w:pPr>
                    <w:pStyle w:val="NoSpacing"/>
                    <w:numPr>
                      <w:ilvl w:val="0"/>
                      <w:numId w:val="3"/>
                    </w:numPr>
                    <w:tabs>
                      <w:tab w:val="left" w:pos="426"/>
                    </w:tabs>
                    <w:ind w:left="426" w:hanging="142"/>
                    <w:jc w:val="both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BB2254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Topical issues of Public Health.</w:t>
                  </w:r>
                </w:p>
                <w:p w:rsidR="00ED0685" w:rsidRPr="00560657" w:rsidRDefault="00ED0685" w:rsidP="00560657">
                  <w:pPr>
                    <w:pStyle w:val="BodyText2"/>
                    <w:spacing w:before="0" w:beforeAutospacing="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rPr>
          <w:lang w:val="en-IN" w:eastAsia="en-IN"/>
        </w:rPr>
        <w:pict>
          <v:shape id="_x0000_s1060" type="#_x0000_t202" style="position:absolute;left:0;text-align:left;margin-left:-59.9pt;margin-top:152.2pt;width:279pt;height:21.5pt;flip:y;z-index:251655168" filled="f" stroked="f">
            <v:textbox style="mso-next-textbox:#_x0000_s1060">
              <w:txbxContent>
                <w:p w:rsidR="00ED0685" w:rsidRPr="000A05D7" w:rsidRDefault="00602EF8" w:rsidP="008A50B6">
                  <w:pPr>
                    <w:pStyle w:val="Subheadhere"/>
                    <w:jc w:val="center"/>
                    <w:rPr>
                      <w:b/>
                      <w:color w:val="FF0000"/>
                      <w:sz w:val="24"/>
                    </w:rPr>
                  </w:pPr>
                  <w:r w:rsidRPr="000A05D7">
                    <w:rPr>
                      <w:b/>
                      <w:color w:val="FF0000"/>
                      <w:sz w:val="24"/>
                    </w:rPr>
                    <w:t>Mode of participation</w:t>
                  </w:r>
                </w:p>
              </w:txbxContent>
            </v:textbox>
          </v:shape>
        </w:pict>
      </w:r>
      <w:r>
        <w:rPr>
          <w:lang w:val="en-IN" w:eastAsia="en-IN"/>
        </w:rPr>
        <w:pict>
          <v:shape id="_x0000_s1063" type="#_x0000_t202" style="position:absolute;left:0;text-align:left;margin-left:252.5pt;margin-top:70.7pt;width:237pt;height:95.5pt;z-index:251657216" fillcolor="silver" stroked="f">
            <v:textbox style="mso-next-textbox:#_x0000_s1063">
              <w:txbxContent>
                <w:p w:rsidR="00ED0685" w:rsidRPr="008412FD" w:rsidRDefault="002327BF">
                  <w:pPr>
                    <w:rPr>
                      <w:rFonts w:ascii="45 Helvetica Light" w:hAnsi="45 Helvetica Light"/>
                      <w:color w:val="FFFFEF"/>
                      <w:sz w:val="26"/>
                    </w:rPr>
                  </w:pPr>
                  <w:r>
                    <w:rPr>
                      <w:rFonts w:ascii="45 Helvetica Light" w:hAnsi="45 Helvetica Light"/>
                      <w:color w:val="FFFFEF"/>
                      <w:sz w:val="26"/>
                    </w:rPr>
                    <w:t xml:space="preserve"> </w:t>
                  </w:r>
                  <w:r w:rsidRPr="002327BF">
                    <w:rPr>
                      <w:rFonts w:ascii="45 Helvetica Light" w:hAnsi="45 Helvetica Light"/>
                      <w:noProof/>
                      <w:color w:val="FFFFEF"/>
                      <w:sz w:val="26"/>
                      <w:lang w:val="el-GR" w:eastAsia="el-GR"/>
                    </w:rPr>
                    <w:drawing>
                      <wp:inline distT="0" distB="0" distL="0" distR="0" wp14:anchorId="781BCADF" wp14:editId="5D42BBAE">
                        <wp:extent cx="862842" cy="1123950"/>
                        <wp:effectExtent l="19050" t="0" r="0" b="0"/>
                        <wp:docPr id="20" name="Рисунок 1" descr="\\172.16.0.11\обмен\04-6  Деканат факультета иностранных студентов\логотипы университета\герб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\\172.16.0.11\обмен\04-6  Деканат факультета иностранных студентов\логотипы университета\герб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2842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45 Helvetica Light" w:hAnsi="45 Helvetica Light"/>
                      <w:color w:val="FFFFEF"/>
                      <w:sz w:val="26"/>
                    </w:rPr>
                    <w:t xml:space="preserve">   </w:t>
                  </w:r>
                  <w:r w:rsidR="0040584F">
                    <w:rPr>
                      <w:rFonts w:ascii="45 Helvetica Light" w:hAnsi="45 Helvetica Light"/>
                      <w:color w:val="FFFFEF"/>
                      <w:sz w:val="26"/>
                    </w:rPr>
                    <w:t xml:space="preserve">     </w:t>
                  </w:r>
                  <w:r w:rsidRPr="002327BF">
                    <w:rPr>
                      <w:rFonts w:ascii="45 Helvetica Light" w:hAnsi="45 Helvetica Light"/>
                      <w:noProof/>
                      <w:color w:val="FFFFEF"/>
                      <w:sz w:val="26"/>
                      <w:lang w:val="el-GR" w:eastAsia="el-GR"/>
                    </w:rPr>
                    <w:drawing>
                      <wp:inline distT="0" distB="0" distL="0" distR="0" wp14:anchorId="6426E6FD" wp14:editId="43785D83">
                        <wp:extent cx="948690" cy="1053377"/>
                        <wp:effectExtent l="19050" t="0" r="3810" b="0"/>
                        <wp:docPr id="22" name="Picture 1" descr="C:\Users\Dr. RAHUL MATHUR\Desktop\desktop\scyi\scy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r. RAHUL MATHUR\Desktop\desktop\scyi\scy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8690" cy="10533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45 Helvetica Light" w:hAnsi="45 Helvetica Light"/>
                      <w:color w:val="FFFFEF"/>
                      <w:sz w:val="26"/>
                    </w:rPr>
                    <w:t xml:space="preserve">          </w:t>
                  </w:r>
                </w:p>
                <w:p w:rsidR="00ED0685" w:rsidRDefault="00ED0685"/>
              </w:txbxContent>
            </v:textbox>
          </v:shape>
        </w:pict>
      </w:r>
      <w:r>
        <w:rPr>
          <w:lang w:val="en-IN" w:eastAsia="en-IN"/>
        </w:rPr>
        <w:pict>
          <v:shape id="_x0000_s1031" type="#_x0000_t202" style="position:absolute;left:0;text-align:left;margin-left:231pt;margin-top:188.2pt;width:258.5pt;height:229.5pt;flip:y;z-index:251650048" filled="f" stroked="f">
            <v:textbox style="mso-next-textbox:#_x0000_s1031">
              <w:txbxContent>
                <w:p w:rsidR="00655B1D" w:rsidRPr="007C2AEA" w:rsidRDefault="00655B1D" w:rsidP="004E4CC7">
                  <w:pPr>
                    <w:pStyle w:val="BodyText2"/>
                    <w:ind w:left="720"/>
                    <w:jc w:val="center"/>
                    <w:rPr>
                      <w:b/>
                      <w:bCs/>
                      <w:color w:val="FF0000"/>
                      <w:sz w:val="21"/>
                      <w:szCs w:val="21"/>
                    </w:rPr>
                  </w:pPr>
                  <w:r w:rsidRPr="007C2AEA">
                    <w:rPr>
                      <w:b/>
                      <w:bCs/>
                      <w:color w:val="FF0000"/>
                      <w:sz w:val="21"/>
                      <w:szCs w:val="21"/>
                    </w:rPr>
                    <w:t>NECESSARY INFORMATION</w:t>
                  </w:r>
                </w:p>
                <w:p w:rsidR="00EF05F7" w:rsidRPr="007C2AEA" w:rsidRDefault="00EF05F7" w:rsidP="004E4CC7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21"/>
                      <w:szCs w:val="21"/>
                    </w:rPr>
                  </w:pPr>
                  <w:r w:rsidRPr="007C2AEA">
                    <w:rPr>
                      <w:rFonts w:ascii="Arial" w:hAnsi="Arial" w:cs="Arial"/>
                      <w:b/>
                      <w:color w:val="FF0000"/>
                      <w:sz w:val="21"/>
                      <w:szCs w:val="21"/>
                    </w:rPr>
                    <w:t>FOR AUTHORS</w:t>
                  </w:r>
                </w:p>
                <w:p w:rsidR="00EF05F7" w:rsidRPr="00DE6D71" w:rsidRDefault="00EF05F7" w:rsidP="00AD3B4A">
                  <w:pPr>
                    <w:ind w:firstLine="284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E6D71">
                    <w:rPr>
                      <w:rFonts w:ascii="Arial" w:hAnsi="Arial" w:cs="Arial"/>
                      <w:sz w:val="20"/>
                      <w:szCs w:val="20"/>
                    </w:rPr>
                    <w:t>Only original abstracts will be accepted for publication</w:t>
                  </w:r>
                  <w:r w:rsidR="00577758" w:rsidRPr="00DE6D71">
                    <w:rPr>
                      <w:rFonts w:ascii="Arial" w:hAnsi="Arial" w:cs="Arial"/>
                      <w:sz w:val="20"/>
                      <w:szCs w:val="20"/>
                    </w:rPr>
                    <w:t xml:space="preserve"> till</w:t>
                  </w:r>
                  <w:r w:rsidR="00577758" w:rsidRPr="00DE6D71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 xml:space="preserve"> </w:t>
                  </w:r>
                  <w:r w:rsidR="00A8296B" w:rsidRPr="00DE6D71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March</w:t>
                  </w:r>
                  <w:r w:rsidR="0059466E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 xml:space="preserve"> 20</w:t>
                  </w:r>
                  <w:r w:rsidR="00A8296B" w:rsidRPr="00DE6D71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, 201</w:t>
                  </w:r>
                  <w:r w:rsidR="0059466E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7</w:t>
                  </w:r>
                  <w:r w:rsidR="00577758" w:rsidRPr="00DE6D71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.</w:t>
                  </w:r>
                </w:p>
                <w:p w:rsidR="00EF05F7" w:rsidRPr="00DE6D71" w:rsidRDefault="00EF05F7" w:rsidP="00AD3B4A">
                  <w:pPr>
                    <w:ind w:firstLine="284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E6D71">
                    <w:rPr>
                      <w:rFonts w:ascii="Arial" w:hAnsi="Arial" w:cs="Arial"/>
                      <w:i/>
                      <w:sz w:val="20"/>
                      <w:szCs w:val="20"/>
                    </w:rPr>
                    <w:t>The volume</w:t>
                  </w:r>
                  <w:r w:rsidRPr="00DE6D71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B2595B" w:rsidRPr="00DE6D71">
                    <w:rPr>
                      <w:rFonts w:ascii="Arial" w:hAnsi="Arial" w:cs="Arial"/>
                      <w:sz w:val="20"/>
                      <w:szCs w:val="20"/>
                    </w:rPr>
                    <w:t xml:space="preserve">of the abstract </w:t>
                  </w:r>
                  <w:r w:rsidRPr="00DE6D71">
                    <w:rPr>
                      <w:rFonts w:ascii="Arial" w:hAnsi="Arial" w:cs="Arial"/>
                      <w:sz w:val="20"/>
                      <w:szCs w:val="20"/>
                    </w:rPr>
                    <w:t>should not exceed</w:t>
                  </w:r>
                  <w:r w:rsidR="00A8296B" w:rsidRPr="00DE6D71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B2595B" w:rsidRPr="00DE6D71"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 w:rsidRPr="00DE6D71">
                    <w:rPr>
                      <w:rFonts w:ascii="Arial" w:hAnsi="Arial" w:cs="Arial"/>
                      <w:sz w:val="20"/>
                      <w:szCs w:val="20"/>
                    </w:rPr>
                    <w:t xml:space="preserve"> page (A4, 210x297 mm), Font - Times New Roman, 12th size, 1.5 spacing. </w:t>
                  </w:r>
                </w:p>
                <w:p w:rsidR="00ED0685" w:rsidRPr="00DE6D71" w:rsidRDefault="00560657" w:rsidP="00AD3B4A">
                  <w:pPr>
                    <w:ind w:firstLine="284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E6D71">
                    <w:rPr>
                      <w:rFonts w:ascii="Arial" w:hAnsi="Arial" w:cs="Arial"/>
                      <w:i/>
                      <w:sz w:val="20"/>
                      <w:szCs w:val="20"/>
                    </w:rPr>
                    <w:t>The t</w:t>
                  </w:r>
                  <w:r w:rsidR="00EF05F7" w:rsidRPr="00DE6D71">
                    <w:rPr>
                      <w:rFonts w:ascii="Arial" w:hAnsi="Arial" w:cs="Arial"/>
                      <w:i/>
                      <w:sz w:val="20"/>
                      <w:szCs w:val="20"/>
                    </w:rPr>
                    <w:t>itle</w:t>
                  </w:r>
                  <w:r w:rsidR="00EF05F7" w:rsidRPr="00DE6D71">
                    <w:rPr>
                      <w:rFonts w:ascii="Arial" w:hAnsi="Arial" w:cs="Arial"/>
                      <w:sz w:val="20"/>
                      <w:szCs w:val="20"/>
                    </w:rPr>
                    <w:t xml:space="preserve"> of the article (abstract)</w:t>
                  </w:r>
                  <w:r w:rsidR="00AD3B4A" w:rsidRPr="00DE6D71">
                    <w:rPr>
                      <w:rFonts w:ascii="Arial" w:hAnsi="Arial" w:cs="Arial"/>
                      <w:sz w:val="20"/>
                      <w:szCs w:val="20"/>
                    </w:rPr>
                    <w:t xml:space="preserve"> (in bold capital letters)</w:t>
                  </w:r>
                  <w:r w:rsidR="00EF05F7" w:rsidRPr="00DE6D71">
                    <w:rPr>
                      <w:rFonts w:ascii="Arial" w:hAnsi="Arial" w:cs="Arial"/>
                      <w:sz w:val="20"/>
                      <w:szCs w:val="20"/>
                    </w:rPr>
                    <w:t xml:space="preserve"> should include: 1) the first and second name of the author (the number of co-author is limited up to 5 persons) in bold italic</w:t>
                  </w:r>
                  <w:r w:rsidR="00AD3B4A" w:rsidRPr="00DE6D71">
                    <w:rPr>
                      <w:rFonts w:ascii="Arial" w:hAnsi="Arial" w:cs="Arial"/>
                      <w:sz w:val="20"/>
                      <w:szCs w:val="20"/>
                    </w:rPr>
                    <w:t>;</w:t>
                  </w:r>
                  <w:r w:rsidR="00EF05F7" w:rsidRPr="00DE6D71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AD3B4A" w:rsidRPr="00DE6D71"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  <w:r w:rsidR="00EF05F7" w:rsidRPr="00DE6D71">
                    <w:rPr>
                      <w:rFonts w:ascii="Arial" w:hAnsi="Arial" w:cs="Arial"/>
                      <w:sz w:val="20"/>
                      <w:szCs w:val="20"/>
                    </w:rPr>
                    <w:t>) orga</w:t>
                  </w:r>
                  <w:r w:rsidR="00AD3B4A" w:rsidRPr="00DE6D71">
                    <w:rPr>
                      <w:rFonts w:ascii="Arial" w:hAnsi="Arial" w:cs="Arial"/>
                      <w:sz w:val="20"/>
                      <w:szCs w:val="20"/>
                    </w:rPr>
                    <w:t>nization name, city and country; 3) scientific supervisors with indicating a degree and position.</w:t>
                  </w:r>
                </w:p>
                <w:p w:rsidR="00DE6D71" w:rsidRDefault="00560657" w:rsidP="00630B46">
                  <w:pPr>
                    <w:ind w:firstLine="284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E6D71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The abstract </w:t>
                  </w:r>
                  <w:r w:rsidRPr="00DE6D71">
                    <w:rPr>
                      <w:rFonts w:ascii="Arial" w:hAnsi="Arial" w:cs="Arial"/>
                      <w:sz w:val="20"/>
                      <w:szCs w:val="20"/>
                    </w:rPr>
                    <w:t xml:space="preserve">should include the following items: </w:t>
                  </w:r>
                </w:p>
                <w:p w:rsidR="00560657" w:rsidRPr="00DE6D71" w:rsidRDefault="00560657" w:rsidP="0084432B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E6D71">
                    <w:rPr>
                      <w:rFonts w:ascii="Arial" w:hAnsi="Arial" w:cs="Arial"/>
                      <w:sz w:val="20"/>
                      <w:szCs w:val="20"/>
                    </w:rPr>
                    <w:t xml:space="preserve">1) </w:t>
                  </w:r>
                  <w:proofErr w:type="gramStart"/>
                  <w:r w:rsidRPr="00DE6D71">
                    <w:rPr>
                      <w:rFonts w:ascii="Arial" w:hAnsi="Arial" w:cs="Arial"/>
                      <w:sz w:val="20"/>
                      <w:szCs w:val="20"/>
                    </w:rPr>
                    <w:t>background</w:t>
                  </w:r>
                  <w:proofErr w:type="gramEnd"/>
                  <w:r w:rsidRPr="00DE6D71">
                    <w:rPr>
                      <w:rFonts w:ascii="Arial" w:hAnsi="Arial" w:cs="Arial"/>
                      <w:sz w:val="20"/>
                      <w:szCs w:val="20"/>
                    </w:rPr>
                    <w:t xml:space="preserve">; 2) objective; 3) materials and methods; 4) results and discussion; 5) conclusion; 6) keywords. </w:t>
                  </w:r>
                </w:p>
                <w:p w:rsidR="00334600" w:rsidRPr="00DE6D71" w:rsidRDefault="00334600" w:rsidP="00334600">
                  <w:pPr>
                    <w:jc w:val="both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</w:p>
                <w:p w:rsidR="00EF05F7" w:rsidRPr="00DE6D71" w:rsidRDefault="00EF05F7" w:rsidP="00334600">
                  <w:pPr>
                    <w:jc w:val="both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DE6D71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The number of </w:t>
                  </w:r>
                  <w:r w:rsidR="008A50B6" w:rsidRPr="00DE6D71">
                    <w:rPr>
                      <w:rFonts w:ascii="Arial" w:hAnsi="Arial" w:cs="Arial"/>
                      <w:i/>
                      <w:sz w:val="20"/>
                      <w:szCs w:val="20"/>
                    </w:rPr>
                    <w:t>abstracts</w:t>
                  </w:r>
                  <w:r w:rsidRPr="00DE6D71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for one author is limited for 3.</w:t>
                  </w:r>
                </w:p>
              </w:txbxContent>
            </v:textbox>
          </v:shape>
        </w:pict>
      </w:r>
      <w:r>
        <w:rPr>
          <w:lang w:val="en-IN" w:eastAsia="en-IN"/>
        </w:rPr>
        <w:pict>
          <v:shape id="_x0000_s1049" type="#_x0000_t202" style="position:absolute;left:0;text-align:left;margin-left:-49.95pt;margin-top:7.2pt;width:552pt;height:49.5pt;z-index:251652096;mso-wrap-distance-left:2.88pt;mso-wrap-distance-top:2.88pt;mso-wrap-distance-right:2.88pt;mso-wrap-distance-bottom:2.88pt" filled="f" fillcolor="#cd4313" stroked="f" insetpen="t" o:cliptowrap="t">
            <v:shadow color="#ccc"/>
            <v:textbox style="mso-next-textbox:#_x0000_s1049;mso-column-margin:5.76pt" inset="2.88pt,2.88pt,2.88pt,2.88pt">
              <w:txbxContent>
                <w:p w:rsidR="00272DE3" w:rsidRPr="00A67F68" w:rsidRDefault="000762E8" w:rsidP="006D29AC">
                  <w:pPr>
                    <w:widowControl w:val="0"/>
                    <w:jc w:val="center"/>
                    <w:rPr>
                      <w:rFonts w:ascii="Arial Black" w:hAnsi="Arial Black"/>
                      <w:color w:val="FFFFFF"/>
                    </w:rPr>
                  </w:pPr>
                  <w:r w:rsidRPr="00A67F68">
                    <w:rPr>
                      <w:rFonts w:ascii="Arial Black" w:hAnsi="Arial Black"/>
                      <w:color w:val="FFFFFF"/>
                    </w:rPr>
                    <w:t>THE INTER</w:t>
                  </w:r>
                  <w:r w:rsidR="00D90D4B" w:rsidRPr="00A67F68">
                    <w:rPr>
                      <w:rFonts w:ascii="Arial Black" w:hAnsi="Arial Black"/>
                      <w:color w:val="FFFFFF"/>
                    </w:rPr>
                    <w:t>NATIONAL</w:t>
                  </w:r>
                  <w:r w:rsidRPr="00A67F68">
                    <w:rPr>
                      <w:rFonts w:ascii="Arial Black" w:hAnsi="Arial Black"/>
                      <w:color w:val="FFFFFF"/>
                    </w:rPr>
                    <w:t xml:space="preserve"> </w:t>
                  </w:r>
                  <w:r w:rsidR="006D29AC" w:rsidRPr="00A67F68">
                    <w:rPr>
                      <w:rFonts w:ascii="Arial Black" w:hAnsi="Arial Black"/>
                      <w:color w:val="FFFFFF"/>
                    </w:rPr>
                    <w:t xml:space="preserve">SCIENTIFIC CONFERENCE FOR STUDENTS AND YOUNG RESEARCHERS IN ENGLISH </w:t>
                  </w:r>
                  <w:r w:rsidRPr="00A67F68">
                    <w:rPr>
                      <w:rFonts w:ascii="Arial Black" w:hAnsi="Arial Black" w:cs="Arial"/>
                      <w:b/>
                      <w:color w:val="FFFFFF" w:themeColor="background1"/>
                    </w:rPr>
                    <w:t>«TOPICAL ISSUES OF MEDICINE»</w:t>
                  </w:r>
                </w:p>
              </w:txbxContent>
            </v:textbox>
          </v:shape>
        </w:pict>
      </w:r>
      <w:r>
        <w:rPr>
          <w:lang w:val="en-IN" w:eastAsia="en-IN"/>
        </w:rPr>
        <w:pict>
          <v:shape id="_x0000_s1050" type="#_x0000_t202" style="position:absolute;left:0;text-align:left;margin-left:-59.9pt;margin-top:93.7pt;width:270.3pt;height:61.5pt;z-index:251653120;mso-wrap-distance-left:2.88pt;mso-wrap-distance-top:2.88pt;mso-wrap-distance-right:2.88pt;mso-wrap-distance-bottom:2.88pt" filled="f" fillcolor="#cd4313" stroked="f" insetpen="t" o:cliptowrap="t">
            <v:shadow color="#ccc"/>
            <v:textbox style="mso-next-textbox:#_x0000_s1050;mso-column-margin:5.76pt" inset="2.88pt,2.88pt,2.88pt,2.88pt">
              <w:txbxContent>
                <w:p w:rsidR="00705C54" w:rsidRPr="007A2575" w:rsidRDefault="00705C54" w:rsidP="00705C54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7A2575">
                    <w:rPr>
                      <w:rFonts w:ascii="Arial" w:hAnsi="Arial" w:cs="Arial"/>
                      <w:b/>
                      <w:sz w:val="20"/>
                      <w:szCs w:val="20"/>
                    </w:rPr>
                    <w:t>DEAR COLLEAGUES!</w:t>
                  </w:r>
                </w:p>
                <w:p w:rsidR="00A67F68" w:rsidRPr="00A67F68" w:rsidRDefault="00705C54" w:rsidP="00A9353F">
                  <w:pPr>
                    <w:ind w:firstLine="284"/>
                    <w:jc w:val="both"/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</w:pPr>
                  <w:r w:rsidRPr="00A67F68">
                    <w:rPr>
                      <w:rFonts w:ascii="Arial" w:hAnsi="Arial" w:cs="Arial"/>
                      <w:sz w:val="18"/>
                      <w:szCs w:val="18"/>
                    </w:rPr>
                    <w:t>We invite you to take part in</w:t>
                  </w:r>
                  <w:r w:rsidR="00854C7E" w:rsidRPr="00A67F68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 work of the </w:t>
                  </w:r>
                  <w:r w:rsidR="00A67F68" w:rsidRPr="00A67F68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International </w:t>
                  </w:r>
                  <w:r w:rsidR="00795BCA" w:rsidRPr="00A67F68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Scientific Conference </w:t>
                  </w:r>
                  <w:r w:rsidR="006D29AC" w:rsidRPr="00A67F68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f</w:t>
                  </w:r>
                  <w:r w:rsidR="00795BCA" w:rsidRPr="00A67F68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or </w:t>
                  </w:r>
                  <w:r w:rsidR="006D29AC" w:rsidRPr="00A67F68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Students and Young Researchers in English</w:t>
                  </w:r>
                  <w:r w:rsidR="000762E8" w:rsidRPr="00A67F68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</w:p>
                <w:p w:rsidR="00A67F68" w:rsidRPr="00A67F68" w:rsidRDefault="000762E8" w:rsidP="00A9353F">
                  <w:pPr>
                    <w:ind w:firstLine="284"/>
                    <w:jc w:val="both"/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</w:pPr>
                  <w:r w:rsidRPr="00A67F68">
                    <w:rPr>
                      <w:rFonts w:ascii="Arial" w:hAnsi="Arial" w:cs="Arial"/>
                      <w:b/>
                      <w:sz w:val="18"/>
                      <w:szCs w:val="18"/>
                    </w:rPr>
                    <w:t>«</w:t>
                  </w:r>
                  <w:r w:rsidRPr="00A67F68">
                    <w:rPr>
                      <w:rFonts w:ascii="Arial" w:hAnsi="Arial" w:cs="Arial"/>
                      <w:sz w:val="18"/>
                      <w:szCs w:val="18"/>
                    </w:rPr>
                    <w:t>TOPICAL ISSUES OF MEDICINE»</w:t>
                  </w:r>
                  <w:r w:rsidR="00854C7E" w:rsidRPr="00A67F68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="00705C54" w:rsidRPr="00A67F68">
                    <w:rPr>
                      <w:rFonts w:ascii="Arial" w:hAnsi="Arial" w:cs="Arial"/>
                      <w:sz w:val="18"/>
                      <w:szCs w:val="18"/>
                    </w:rPr>
                    <w:t xml:space="preserve">on </w:t>
                  </w:r>
                  <w:r w:rsidR="00705C54" w:rsidRPr="00A67F68"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  <w:t xml:space="preserve">April </w:t>
                  </w:r>
                  <w:r w:rsidR="001E4793" w:rsidRPr="00A67F68"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  <w:t>2</w:t>
                  </w:r>
                  <w:r w:rsidR="003B294C"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  <w:t>7</w:t>
                  </w:r>
                  <w:r w:rsidR="00705C54" w:rsidRPr="00A67F68"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  <w:t>, 201</w:t>
                  </w:r>
                  <w:r w:rsidR="003B294C"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  <w:t>7</w:t>
                  </w:r>
                </w:p>
                <w:p w:rsidR="00705C54" w:rsidRPr="00A67F68" w:rsidRDefault="00D27687" w:rsidP="00A9353F">
                  <w:pPr>
                    <w:ind w:firstLine="284"/>
                    <w:jc w:val="both"/>
                    <w:rPr>
                      <w:rFonts w:ascii="Arial" w:hAnsi="Arial" w:cs="Arial"/>
                      <w:color w:val="585747"/>
                      <w:sz w:val="18"/>
                      <w:szCs w:val="18"/>
                    </w:rPr>
                  </w:pPr>
                  <w:r w:rsidRPr="00A67F68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</w:t>
                  </w:r>
                  <w:r w:rsidR="00705C54" w:rsidRPr="00A67F68">
                    <w:rPr>
                      <w:rFonts w:ascii="Arial" w:hAnsi="Arial" w:cs="Arial"/>
                      <w:sz w:val="18"/>
                      <w:szCs w:val="18"/>
                    </w:rPr>
                    <w:t>(310, Mira str., Stavropol, Russia, 355017).</w:t>
                  </w:r>
                </w:p>
              </w:txbxContent>
            </v:textbox>
          </v:shape>
        </w:pict>
      </w:r>
      <w:r>
        <w:rPr>
          <w:lang w:val="en-IN" w:eastAsia="en-IN"/>
        </w:rPr>
        <w:pict>
          <v:shape id="_x0000_s1030" type="#_x0000_t202" style="position:absolute;left:0;text-align:left;margin-left:-61.95pt;margin-top:70.7pt;width:279pt;height:20pt;flip:y;z-index:251649024" filled="f" stroked="f">
            <v:textbox style="mso-next-textbox:#_x0000_s1030">
              <w:txbxContent>
                <w:p w:rsidR="00ED0685" w:rsidRPr="000A05D7" w:rsidRDefault="00602EF8" w:rsidP="008A50B6">
                  <w:pPr>
                    <w:pStyle w:val="Subheadhere"/>
                    <w:jc w:val="center"/>
                    <w:rPr>
                      <w:b/>
                      <w:color w:val="FF0000"/>
                      <w:sz w:val="24"/>
                    </w:rPr>
                  </w:pPr>
                  <w:r w:rsidRPr="000A05D7">
                    <w:rPr>
                      <w:b/>
                      <w:color w:val="FF0000"/>
                      <w:sz w:val="24"/>
                    </w:rPr>
                    <w:t>iNVITATION</w:t>
                  </w:r>
                </w:p>
              </w:txbxContent>
            </v:textbox>
          </v:shape>
        </w:pict>
      </w:r>
      <w:r>
        <w:rPr>
          <w:lang w:val="en-IN" w:eastAsia="en-IN"/>
        </w:rPr>
        <w:pict>
          <v:shape id="_x0000_s1074" type="#_x0000_t202" style="position:absolute;left:0;text-align:left;margin-left:-68.6pt;margin-top:652.7pt;width:570.65pt;height:25.5pt;flip:y;z-index:251666432" filled="f" stroked="f">
            <v:textbox style="mso-next-textbox:#_x0000_s1074">
              <w:txbxContent>
                <w:p w:rsidR="00ED0685" w:rsidRPr="00B6141C" w:rsidRDefault="00655B1D" w:rsidP="008412FD">
                  <w:pPr>
                    <w:pStyle w:val="address"/>
                    <w:jc w:val="center"/>
                    <w:rPr>
                      <w:b/>
                    </w:rPr>
                  </w:pPr>
                  <w:r w:rsidRPr="00B6141C">
                    <w:rPr>
                      <w:b/>
                    </w:rPr>
                    <w:t>Interested students may enquire about the conference</w:t>
                  </w:r>
                  <w:r w:rsidR="008412FD" w:rsidRPr="00B6141C">
                    <w:rPr>
                      <w:b/>
                    </w:rPr>
                    <w:t xml:space="preserve"> program from Scientific</w:t>
                  </w:r>
                  <w:r w:rsidRPr="00B6141C">
                    <w:rPr>
                      <w:b/>
                    </w:rPr>
                    <w:t xml:space="preserve"> Committee Members</w:t>
                  </w:r>
                </w:p>
              </w:txbxContent>
            </v:textbox>
          </v:shape>
        </w:pict>
      </w:r>
    </w:p>
    <w:sectPr w:rsidR="00ED0685" w:rsidSect="00ED0685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45 Helvetica Light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Arial Black">
    <w:panose1 w:val="020B0A04020102020204"/>
    <w:charset w:val="A1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AF7827"/>
    <w:multiLevelType w:val="hybridMultilevel"/>
    <w:tmpl w:val="30C2DAD6"/>
    <w:lvl w:ilvl="0" w:tplc="CC5EBFD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BF2CF3"/>
    <w:multiLevelType w:val="hybridMultilevel"/>
    <w:tmpl w:val="D624A298"/>
    <w:lvl w:ilvl="0" w:tplc="784EC2E8">
      <w:numFmt w:val="bullet"/>
      <w:lvlText w:val="•"/>
      <w:lvlJc w:val="left"/>
      <w:pPr>
        <w:ind w:left="689" w:hanging="4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640DB1"/>
    <w:multiLevelType w:val="hybridMultilevel"/>
    <w:tmpl w:val="E572FF7C"/>
    <w:lvl w:ilvl="0" w:tplc="03BA6E4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E956E6"/>
    <w:multiLevelType w:val="hybridMultilevel"/>
    <w:tmpl w:val="FBF6B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2"/>
  </w:compat>
  <w:rsids>
    <w:rsidRoot w:val="006D29AC"/>
    <w:rsid w:val="00015AA3"/>
    <w:rsid w:val="000762E8"/>
    <w:rsid w:val="00080C79"/>
    <w:rsid w:val="000A05D7"/>
    <w:rsid w:val="000F7025"/>
    <w:rsid w:val="0013069B"/>
    <w:rsid w:val="001610C0"/>
    <w:rsid w:val="001E4793"/>
    <w:rsid w:val="001F23CC"/>
    <w:rsid w:val="002322F3"/>
    <w:rsid w:val="002327BF"/>
    <w:rsid w:val="00246FCB"/>
    <w:rsid w:val="002503D2"/>
    <w:rsid w:val="00272DE3"/>
    <w:rsid w:val="002949DF"/>
    <w:rsid w:val="002E1B3B"/>
    <w:rsid w:val="002E514F"/>
    <w:rsid w:val="002E784E"/>
    <w:rsid w:val="00310B34"/>
    <w:rsid w:val="00334600"/>
    <w:rsid w:val="003370F8"/>
    <w:rsid w:val="00346390"/>
    <w:rsid w:val="00356AC3"/>
    <w:rsid w:val="00377715"/>
    <w:rsid w:val="00383038"/>
    <w:rsid w:val="00383507"/>
    <w:rsid w:val="003922D4"/>
    <w:rsid w:val="003B294C"/>
    <w:rsid w:val="003C534D"/>
    <w:rsid w:val="0040584F"/>
    <w:rsid w:val="0045774A"/>
    <w:rsid w:val="004D2E43"/>
    <w:rsid w:val="004E4CC7"/>
    <w:rsid w:val="004F4D90"/>
    <w:rsid w:val="00553C4F"/>
    <w:rsid w:val="00560657"/>
    <w:rsid w:val="00577758"/>
    <w:rsid w:val="0059094B"/>
    <w:rsid w:val="0059466E"/>
    <w:rsid w:val="005A46BA"/>
    <w:rsid w:val="005E6284"/>
    <w:rsid w:val="005F292D"/>
    <w:rsid w:val="005F727E"/>
    <w:rsid w:val="00602EF8"/>
    <w:rsid w:val="00626384"/>
    <w:rsid w:val="00630B46"/>
    <w:rsid w:val="00655B1D"/>
    <w:rsid w:val="00663346"/>
    <w:rsid w:val="006D29AC"/>
    <w:rsid w:val="00705C54"/>
    <w:rsid w:val="00714235"/>
    <w:rsid w:val="00795BCA"/>
    <w:rsid w:val="007A2575"/>
    <w:rsid w:val="007A60FC"/>
    <w:rsid w:val="007B3C63"/>
    <w:rsid w:val="007C2AEA"/>
    <w:rsid w:val="007E6CFF"/>
    <w:rsid w:val="007F614D"/>
    <w:rsid w:val="00816896"/>
    <w:rsid w:val="008277BC"/>
    <w:rsid w:val="008317CE"/>
    <w:rsid w:val="008412FD"/>
    <w:rsid w:val="0084432B"/>
    <w:rsid w:val="00845F05"/>
    <w:rsid w:val="00854C7E"/>
    <w:rsid w:val="008A50B6"/>
    <w:rsid w:val="008F0D42"/>
    <w:rsid w:val="009001DF"/>
    <w:rsid w:val="0099215C"/>
    <w:rsid w:val="009A31F7"/>
    <w:rsid w:val="009B5082"/>
    <w:rsid w:val="009C0917"/>
    <w:rsid w:val="00A314E8"/>
    <w:rsid w:val="00A67F68"/>
    <w:rsid w:val="00A8296B"/>
    <w:rsid w:val="00A9353F"/>
    <w:rsid w:val="00A9445E"/>
    <w:rsid w:val="00AA4B99"/>
    <w:rsid w:val="00AD0718"/>
    <w:rsid w:val="00AD3B4A"/>
    <w:rsid w:val="00B2595B"/>
    <w:rsid w:val="00B6141C"/>
    <w:rsid w:val="00BB1DB1"/>
    <w:rsid w:val="00BB7AA6"/>
    <w:rsid w:val="00BC78AD"/>
    <w:rsid w:val="00C82E62"/>
    <w:rsid w:val="00C82F70"/>
    <w:rsid w:val="00CD3D2B"/>
    <w:rsid w:val="00D27687"/>
    <w:rsid w:val="00D311EB"/>
    <w:rsid w:val="00D419EB"/>
    <w:rsid w:val="00D7359C"/>
    <w:rsid w:val="00D90D4B"/>
    <w:rsid w:val="00D92AC4"/>
    <w:rsid w:val="00DD0099"/>
    <w:rsid w:val="00DD06B2"/>
    <w:rsid w:val="00DE6D71"/>
    <w:rsid w:val="00E02BCF"/>
    <w:rsid w:val="00E60653"/>
    <w:rsid w:val="00E959AB"/>
    <w:rsid w:val="00ED0685"/>
    <w:rsid w:val="00EF05F7"/>
    <w:rsid w:val="00EF4EE0"/>
    <w:rsid w:val="00F07276"/>
    <w:rsid w:val="00F61FB6"/>
    <w:rsid w:val="00FE0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0"/>
    <o:shapelayout v:ext="edit">
      <o:idmap v:ext="edit" data="1"/>
    </o:shapelayout>
  </w:shapeDefaults>
  <w:doNotEmbedSmartTags/>
  <w:decimalSymbol w:val=","/>
  <w:listSeparator w:val=";"/>
  <w15:docId w15:val="{27EDFD62-DA7D-4606-A351-7DF9026B0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6AC3"/>
    <w:rPr>
      <w:sz w:val="24"/>
      <w:szCs w:val="24"/>
      <w:lang w:val="en-US" w:eastAsia="en-US"/>
    </w:rPr>
  </w:style>
  <w:style w:type="paragraph" w:styleId="Heading3">
    <w:name w:val="heading 3"/>
    <w:basedOn w:val="Normal"/>
    <w:next w:val="Normal"/>
    <w:qFormat/>
    <w:rsid w:val="008C7D73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383038"/>
    <w:pPr>
      <w:widowControl w:val="0"/>
      <w:spacing w:before="100" w:beforeAutospacing="1" w:line="276" w:lineRule="auto"/>
    </w:pPr>
    <w:rPr>
      <w:rFonts w:ascii="Arial" w:hAnsi="Arial" w:cs="Arial"/>
      <w:color w:val="585747"/>
      <w:sz w:val="20"/>
    </w:rPr>
  </w:style>
  <w:style w:type="paragraph" w:customStyle="1" w:styleId="headerlogo">
    <w:name w:val="header/logo"/>
    <w:basedOn w:val="Normal"/>
    <w:link w:val="headerlogoChar"/>
    <w:qFormat/>
    <w:rsid w:val="00383038"/>
    <w:pPr>
      <w:jc w:val="both"/>
    </w:pPr>
    <w:rPr>
      <w:rFonts w:ascii="Arial" w:hAnsi="Arial"/>
      <w:caps/>
      <w:color w:val="FFFFEF"/>
      <w:sz w:val="52"/>
    </w:rPr>
  </w:style>
  <w:style w:type="paragraph" w:customStyle="1" w:styleId="Subheadhere">
    <w:name w:val="Subhead here"/>
    <w:basedOn w:val="Normal"/>
    <w:link w:val="SubheadhereChar"/>
    <w:qFormat/>
    <w:rsid w:val="008277BC"/>
    <w:rPr>
      <w:rFonts w:ascii="Arial" w:hAnsi="Arial"/>
      <w:caps/>
      <w:color w:val="940803"/>
      <w:sz w:val="28"/>
    </w:rPr>
  </w:style>
  <w:style w:type="character" w:customStyle="1" w:styleId="headerlogoChar">
    <w:name w:val="header/logo Char"/>
    <w:basedOn w:val="DefaultParagraphFont"/>
    <w:link w:val="headerlogo"/>
    <w:rsid w:val="00383038"/>
    <w:rPr>
      <w:rFonts w:ascii="Arial" w:hAnsi="Arial"/>
      <w:caps/>
      <w:color w:val="FFFFEF"/>
      <w:sz w:val="52"/>
      <w:szCs w:val="24"/>
    </w:rPr>
  </w:style>
  <w:style w:type="paragraph" w:customStyle="1" w:styleId="taglinequote">
    <w:name w:val="tagline/quote"/>
    <w:basedOn w:val="Normal"/>
    <w:link w:val="taglinequoteChar"/>
    <w:qFormat/>
    <w:rsid w:val="00383038"/>
    <w:pPr>
      <w:widowControl w:val="0"/>
    </w:pPr>
    <w:rPr>
      <w:rFonts w:ascii="Arial" w:hAnsi="Arial"/>
      <w:color w:val="FFFFFF"/>
      <w:sz w:val="20"/>
      <w:szCs w:val="34"/>
    </w:rPr>
  </w:style>
  <w:style w:type="character" w:customStyle="1" w:styleId="SubheadhereChar">
    <w:name w:val="Subhead here Char"/>
    <w:basedOn w:val="DefaultParagraphFont"/>
    <w:link w:val="Subheadhere"/>
    <w:rsid w:val="008277BC"/>
    <w:rPr>
      <w:rFonts w:ascii="Arial" w:hAnsi="Arial"/>
      <w:caps/>
      <w:color w:val="940803"/>
      <w:sz w:val="28"/>
      <w:szCs w:val="24"/>
    </w:rPr>
  </w:style>
  <w:style w:type="paragraph" w:customStyle="1" w:styleId="photobox">
    <w:name w:val="photo box"/>
    <w:basedOn w:val="Normal"/>
    <w:link w:val="photoboxChar"/>
    <w:qFormat/>
    <w:rsid w:val="00383038"/>
    <w:rPr>
      <w:rFonts w:ascii="Arial" w:hAnsi="Arial"/>
      <w:color w:val="FFFFEF"/>
      <w:sz w:val="20"/>
    </w:rPr>
  </w:style>
  <w:style w:type="character" w:customStyle="1" w:styleId="taglinequoteChar">
    <w:name w:val="tagline/quote Char"/>
    <w:basedOn w:val="DefaultParagraphFont"/>
    <w:link w:val="taglinequote"/>
    <w:rsid w:val="00383038"/>
    <w:rPr>
      <w:rFonts w:ascii="Arial" w:hAnsi="Arial"/>
      <w:color w:val="FFFFFF"/>
      <w:szCs w:val="34"/>
    </w:rPr>
  </w:style>
  <w:style w:type="paragraph" w:customStyle="1" w:styleId="address">
    <w:name w:val="address"/>
    <w:basedOn w:val="Normal"/>
    <w:link w:val="addressChar"/>
    <w:qFormat/>
    <w:rsid w:val="00C82F70"/>
    <w:pPr>
      <w:jc w:val="right"/>
    </w:pPr>
    <w:rPr>
      <w:rFonts w:ascii="Arial" w:hAnsi="Arial" w:cs="Arial"/>
      <w:color w:val="585747"/>
      <w:sz w:val="20"/>
    </w:rPr>
  </w:style>
  <w:style w:type="character" w:customStyle="1" w:styleId="photoboxChar">
    <w:name w:val="photo box Char"/>
    <w:basedOn w:val="DefaultParagraphFont"/>
    <w:link w:val="photobox"/>
    <w:rsid w:val="00383038"/>
    <w:rPr>
      <w:rFonts w:ascii="Arial" w:hAnsi="Arial"/>
      <w:color w:val="FFFFEF"/>
      <w:szCs w:val="24"/>
    </w:rPr>
  </w:style>
  <w:style w:type="paragraph" w:customStyle="1" w:styleId="Subheadhere01">
    <w:name w:val="Subhead here 01"/>
    <w:basedOn w:val="Subheadhere"/>
    <w:link w:val="Subheadhere01Char"/>
    <w:qFormat/>
    <w:rsid w:val="00E02BCF"/>
    <w:rPr>
      <w:color w:val="FFFFFF"/>
    </w:rPr>
  </w:style>
  <w:style w:type="character" w:customStyle="1" w:styleId="addressChar">
    <w:name w:val="address Char"/>
    <w:basedOn w:val="DefaultParagraphFont"/>
    <w:link w:val="address"/>
    <w:rsid w:val="00C82F70"/>
    <w:rPr>
      <w:rFonts w:ascii="Arial" w:hAnsi="Arial" w:cs="Arial"/>
      <w:color w:val="585747"/>
      <w:szCs w:val="24"/>
    </w:rPr>
  </w:style>
  <w:style w:type="paragraph" w:customStyle="1" w:styleId="Bodytext1">
    <w:name w:val="Body text 1"/>
    <w:basedOn w:val="Normal"/>
    <w:link w:val="Bodytext1Char"/>
    <w:qFormat/>
    <w:rsid w:val="008277BC"/>
    <w:pPr>
      <w:widowControl w:val="0"/>
      <w:spacing w:line="360" w:lineRule="auto"/>
    </w:pPr>
    <w:rPr>
      <w:rFonts w:ascii="Arial" w:hAnsi="Arial" w:cs="Arial"/>
      <w:color w:val="FFFFEF"/>
      <w:sz w:val="28"/>
      <w:szCs w:val="34"/>
    </w:rPr>
  </w:style>
  <w:style w:type="character" w:customStyle="1" w:styleId="Subheadhere01Char">
    <w:name w:val="Subhead here 01 Char"/>
    <w:basedOn w:val="SubheadhereChar"/>
    <w:link w:val="Subheadhere01"/>
    <w:rsid w:val="00E02BCF"/>
    <w:rPr>
      <w:rFonts w:ascii="Arial" w:hAnsi="Arial"/>
      <w:caps/>
      <w:color w:val="FFFFFF"/>
      <w:sz w:val="28"/>
      <w:szCs w:val="24"/>
    </w:rPr>
  </w:style>
  <w:style w:type="character" w:customStyle="1" w:styleId="BodyText2Char">
    <w:name w:val="Body Text 2 Char"/>
    <w:basedOn w:val="DefaultParagraphFont"/>
    <w:link w:val="BodyText2"/>
    <w:rsid w:val="00602EF8"/>
    <w:rPr>
      <w:rFonts w:ascii="Arial" w:hAnsi="Arial" w:cs="Arial"/>
      <w:color w:val="585747"/>
      <w:szCs w:val="24"/>
      <w:lang w:eastAsia="en-US"/>
    </w:rPr>
  </w:style>
  <w:style w:type="character" w:customStyle="1" w:styleId="Bodytext1Char">
    <w:name w:val="Body text 1 Char"/>
    <w:basedOn w:val="DefaultParagraphFont"/>
    <w:link w:val="Bodytext1"/>
    <w:rsid w:val="008277BC"/>
    <w:rPr>
      <w:rFonts w:ascii="Arial" w:hAnsi="Arial" w:cs="Arial"/>
      <w:color w:val="FFFFEF"/>
      <w:sz w:val="28"/>
      <w:szCs w:val="3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00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099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AD3B4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46390"/>
    <w:pPr>
      <w:ind w:left="720"/>
      <w:contextualSpacing/>
    </w:pPr>
  </w:style>
  <w:style w:type="paragraph" w:styleId="NoSpacing">
    <w:name w:val="No Spacing"/>
    <w:uiPriority w:val="1"/>
    <w:qFormat/>
    <w:rsid w:val="0045774A"/>
    <w:rPr>
      <w:rFonts w:ascii="Calibri" w:eastAsia="Calibri" w:hAnsi="Calibri"/>
      <w:sz w:val="22"/>
      <w:szCs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.%20Rahul%20Mathur\AppData\Roaming\Microsoft\Templates\HP_HealthStylish_Flyer_Vert_TP10378948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B6D00-847D-4FA8-A711-0641CB15E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HP_HealthStylish_Flyer_Vert_TP10378948.dot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Rahul Mathur</dc:creator>
  <cp:lastModifiedBy>gxaral</cp:lastModifiedBy>
  <cp:revision>2</cp:revision>
  <cp:lastPrinted>2007-08-09T07:34:00Z</cp:lastPrinted>
  <dcterms:created xsi:type="dcterms:W3CDTF">2017-01-23T13:09:00Z</dcterms:created>
  <dcterms:modified xsi:type="dcterms:W3CDTF">2017-01-23T13:09:00Z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TC103789489990</vt:lpwstr>
  </property>
</Properties>
</file>